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ayout w:type="fixed"/>
        <w:tblLook w:val="0600"/>
      </w:tblPr>
      <w:tblGrid>
        <w:gridCol w:w="4960"/>
        <w:gridCol w:w="679"/>
        <w:gridCol w:w="5057"/>
        <w:gridCol w:w="490"/>
        <w:gridCol w:w="5148"/>
      </w:tblGrid>
      <w:tr w:rsidR="00BA5BAB" w:rsidRPr="00D65312" w:rsidTr="009674BB">
        <w:trPr>
          <w:trHeight w:val="10248"/>
        </w:trPr>
        <w:tc>
          <w:tcPr>
            <w:tcW w:w="1518" w:type="pct"/>
          </w:tcPr>
          <w:p w:rsidR="00BA5BAB" w:rsidRPr="00A75D07" w:rsidRDefault="008A0D8E" w:rsidP="003A1E90">
            <w:pPr>
              <w:pStyle w:val="1"/>
              <w:jc w:val="center"/>
              <w:rPr>
                <w:rFonts w:cstheme="majorHAnsi"/>
                <w:sz w:val="24"/>
                <w:lang w:val="ru-RU"/>
              </w:rPr>
            </w:pPr>
            <w:r w:rsidRPr="00A75D07">
              <w:rPr>
                <w:rFonts w:cstheme="majorHAnsi"/>
                <w:sz w:val="24"/>
                <w:lang w:val="ru-RU"/>
              </w:rPr>
              <w:t>ФОРМЫ РАБОТЫ:</w:t>
            </w:r>
          </w:p>
          <w:p w:rsidR="004C3AEC" w:rsidRPr="004C3AEC" w:rsidRDefault="008A0D8E" w:rsidP="004C3AEC">
            <w:pPr>
              <w:pStyle w:val="af4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</w:pP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>индивидуальное консультирование родителей (законных представителей);</w:t>
            </w:r>
          </w:p>
          <w:p w:rsidR="00820D16" w:rsidRDefault="008A0D8E" w:rsidP="004C3AEC">
            <w:pPr>
              <w:pStyle w:val="af4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</w:pP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>групповое консультирование семей с</w:t>
            </w: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</w:rPr>
              <w:t> </w:t>
            </w: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>одинаковыми проблемами;</w:t>
            </w:r>
          </w:p>
          <w:p w:rsidR="00820D16" w:rsidRPr="00820D16" w:rsidRDefault="004C3AEC" w:rsidP="004C3AEC">
            <w:pPr>
              <w:pStyle w:val="af4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 xml:space="preserve"> семейное консультирование родителей </w:t>
            </w:r>
            <w:r w:rsidR="003A1E90"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>(законных представителей)</w:t>
            </w:r>
            <w:r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>в сочетании</w:t>
            </w:r>
            <w:r w:rsidR="00820D16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 xml:space="preserve"> с индивидуальными занятиями ребёнка со специалистами;</w:t>
            </w:r>
          </w:p>
          <w:p w:rsidR="008A0D8E" w:rsidRPr="004C3AEC" w:rsidRDefault="008A0D8E" w:rsidP="004C3AEC">
            <w:pPr>
              <w:pStyle w:val="af4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</w:pP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 xml:space="preserve"> ответы на</w:t>
            </w: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</w:rPr>
              <w:t> </w:t>
            </w: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>обращения родителей</w:t>
            </w:r>
            <w:r w:rsidR="003A1E90"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>(законных представителей)</w:t>
            </w: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>, заданные по</w:t>
            </w: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</w:rPr>
              <w:t> </w:t>
            </w: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 xml:space="preserve">телефону, </w:t>
            </w:r>
            <w:r w:rsidR="00820D16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 xml:space="preserve">личной встрече, </w:t>
            </w: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>электронной почте,</w:t>
            </w: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</w:rPr>
              <w:t> </w:t>
            </w:r>
            <w:r w:rsidRPr="004C3AEC">
              <w:rPr>
                <w:rFonts w:asciiTheme="majorHAnsi" w:hAnsiTheme="majorHAnsi" w:cstheme="majorHAnsi"/>
                <w:color w:val="000000"/>
                <w:sz w:val="24"/>
                <w:szCs w:val="21"/>
                <w:bdr w:val="none" w:sz="0" w:space="0" w:color="auto" w:frame="1"/>
                <w:lang w:val="ru-RU"/>
              </w:rPr>
              <w:t xml:space="preserve"> на сайте.</w:t>
            </w:r>
          </w:p>
          <w:p w:rsidR="00BA5BAB" w:rsidRPr="006173AE" w:rsidRDefault="004F51EA" w:rsidP="004F51EA">
            <w:pPr>
              <w:rPr>
                <w:rFonts w:asciiTheme="majorHAnsi" w:hAnsiTheme="majorHAnsi" w:cstheme="majorHAnsi"/>
                <w:sz w:val="24"/>
                <w:lang w:val="ru-RU"/>
              </w:rPr>
            </w:pPr>
            <w:r>
              <w:rPr>
                <w:rFonts w:asciiTheme="majorHAnsi" w:hAnsiTheme="majorHAnsi" w:cstheme="majorHAnsi"/>
                <w:noProof/>
                <w:sz w:val="24"/>
                <w:lang w:val="ru-RU" w:eastAsia="ru-RU"/>
              </w:rPr>
              <w:drawing>
                <wp:inline distT="0" distB="0" distL="0" distR="0">
                  <wp:extent cx="2162175" cy="2162175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ag-clipart-boy-clipart-847446-282062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8CC" w:rsidRPr="004C4924" w:rsidRDefault="00D858CC" w:rsidP="00D858CC">
            <w:pPr>
              <w:rPr>
                <w:rFonts w:asciiTheme="majorHAnsi" w:hAnsiTheme="majorHAnsi" w:cstheme="majorHAnsi"/>
                <w:color w:val="00B0F0"/>
                <w:sz w:val="24"/>
                <w:lang w:val="ru-RU"/>
              </w:rPr>
            </w:pPr>
            <w:r w:rsidRPr="004C4924">
              <w:rPr>
                <w:rFonts w:asciiTheme="majorHAnsi" w:hAnsiTheme="majorHAnsi" w:cstheme="majorHAnsi"/>
                <w:color w:val="00B0F0"/>
                <w:sz w:val="24"/>
                <w:lang w:val="ru-RU"/>
              </w:rPr>
              <w:t>«Воспитывать ребёнка — это значит,  всё время воспитывать и самого себя»</w:t>
            </w:r>
          </w:p>
          <w:p w:rsidR="00BA5BAB" w:rsidRPr="00A75D07" w:rsidRDefault="00A75D07" w:rsidP="00A75D07">
            <w:pPr>
              <w:jc w:val="right"/>
              <w:rPr>
                <w:sz w:val="23"/>
                <w:szCs w:val="23"/>
                <w:lang w:val="ru-RU" w:eastAsia="ru-RU"/>
              </w:rPr>
            </w:pPr>
            <w:r w:rsidRPr="004C4924">
              <w:rPr>
                <w:rFonts w:asciiTheme="majorHAnsi" w:hAnsiTheme="majorHAnsi" w:cstheme="majorHAnsi"/>
                <w:color w:val="00B0F0"/>
                <w:sz w:val="24"/>
              </w:rPr>
              <w:t>МасаруИбу</w:t>
            </w:r>
          </w:p>
        </w:tc>
        <w:tc>
          <w:tcPr>
            <w:tcW w:w="208" w:type="pct"/>
          </w:tcPr>
          <w:p w:rsidR="00BA5BAB" w:rsidRPr="006173AE" w:rsidRDefault="00BA5BAB" w:rsidP="00BC3FC8">
            <w:pPr>
              <w:rPr>
                <w:rFonts w:asciiTheme="majorHAnsi" w:hAnsiTheme="majorHAnsi" w:cstheme="majorHAnsi"/>
                <w:lang w:val="ru-RU"/>
              </w:rPr>
            </w:pPr>
          </w:p>
        </w:tc>
        <w:tc>
          <w:tcPr>
            <w:tcW w:w="1548" w:type="pct"/>
          </w:tcPr>
          <w:p w:rsidR="00A75D07" w:rsidRDefault="00A75D07" w:rsidP="003A1E90">
            <w:pPr>
              <w:pStyle w:val="2"/>
              <w:jc w:val="center"/>
              <w:rPr>
                <w:sz w:val="40"/>
                <w:lang w:val="ru-RU"/>
              </w:rPr>
            </w:pPr>
          </w:p>
          <w:p w:rsidR="00A75D07" w:rsidRDefault="00A75D07" w:rsidP="003A1E90">
            <w:pPr>
              <w:pStyle w:val="2"/>
              <w:jc w:val="center"/>
              <w:rPr>
                <w:sz w:val="40"/>
                <w:lang w:val="ru-RU"/>
              </w:rPr>
            </w:pPr>
          </w:p>
          <w:p w:rsidR="00BA5BAB" w:rsidRPr="00A75D07" w:rsidRDefault="00BA5BAB" w:rsidP="003A1E90">
            <w:pPr>
              <w:pStyle w:val="2"/>
              <w:jc w:val="center"/>
              <w:rPr>
                <w:sz w:val="24"/>
                <w:lang w:val="ru-RU"/>
              </w:rPr>
            </w:pPr>
            <w:r w:rsidRPr="00A75D07">
              <w:rPr>
                <w:sz w:val="24"/>
                <w:lang w:val="ru-RU"/>
              </w:rPr>
              <w:t>кОНСУЛЬТАЦИИ ДЛЯ РОДИТЕЛЕЙ</w:t>
            </w:r>
            <w:r w:rsidR="00312218">
              <w:rPr>
                <w:sz w:val="24"/>
                <w:lang w:val="ru-RU"/>
              </w:rPr>
              <w:t>:</w:t>
            </w:r>
            <w:bookmarkStart w:id="0" w:name="_GoBack"/>
            <w:bookmarkEnd w:id="0"/>
          </w:p>
          <w:p w:rsidR="00BA5BAB" w:rsidRDefault="00BA5BAB" w:rsidP="00D730D3">
            <w:pPr>
              <w:jc w:val="center"/>
              <w:rPr>
                <w:rFonts w:asciiTheme="majorHAnsi" w:hAnsiTheme="majorHAnsi" w:cstheme="majorHAnsi"/>
                <w:color w:val="FF0000"/>
                <w:sz w:val="24"/>
                <w:lang w:val="ru-RU"/>
              </w:rPr>
            </w:pPr>
            <w:r w:rsidRPr="00EF3DF2">
              <w:rPr>
                <w:rFonts w:asciiTheme="majorHAnsi" w:hAnsiTheme="majorHAnsi" w:cstheme="majorHAnsi"/>
                <w:color w:val="FF0000"/>
                <w:sz w:val="24"/>
                <w:lang w:val="ru-RU"/>
              </w:rPr>
              <w:t>Детские страхи и их профилактика</w:t>
            </w:r>
            <w:r>
              <w:rPr>
                <w:rFonts w:asciiTheme="majorHAnsi" w:hAnsiTheme="majorHAnsi" w:cstheme="majorHAnsi"/>
                <w:color w:val="FF0000"/>
                <w:sz w:val="24"/>
                <w:lang w:val="ru-RU"/>
              </w:rPr>
              <w:t>.</w:t>
            </w:r>
          </w:p>
          <w:p w:rsidR="00BA5BAB" w:rsidRDefault="00BA5BAB" w:rsidP="00D730D3">
            <w:pPr>
              <w:jc w:val="both"/>
              <w:rPr>
                <w:rFonts w:asciiTheme="majorHAnsi" w:hAnsiTheme="majorHAnsi" w:cstheme="majorHAnsi"/>
                <w:sz w:val="24"/>
                <w:lang w:val="ru-RU"/>
              </w:rPr>
            </w:pPr>
            <w:r>
              <w:rPr>
                <w:rFonts w:asciiTheme="majorHAnsi" w:hAnsiTheme="majorHAnsi" w:cstheme="majorHAnsi"/>
                <w:sz w:val="24"/>
                <w:lang w:val="ru-RU"/>
              </w:rPr>
              <w:t xml:space="preserve">   Мультфильмы и ребёнок: влияние на  развитие и мировосприятие.</w:t>
            </w:r>
          </w:p>
          <w:p w:rsidR="00BA5BAB" w:rsidRDefault="00BA5BAB" w:rsidP="00D730D3">
            <w:pPr>
              <w:jc w:val="center"/>
              <w:rPr>
                <w:rFonts w:asciiTheme="majorHAnsi" w:hAnsiTheme="majorHAnsi" w:cstheme="majorHAnsi"/>
                <w:color w:val="FF0000"/>
                <w:sz w:val="24"/>
                <w:lang w:val="ru-RU"/>
              </w:rPr>
            </w:pPr>
            <w:r>
              <w:rPr>
                <w:rFonts w:asciiTheme="majorHAnsi" w:hAnsiTheme="majorHAnsi" w:cstheme="majorHAnsi"/>
                <w:color w:val="FF0000"/>
                <w:sz w:val="24"/>
                <w:lang w:val="ru-RU"/>
              </w:rPr>
              <w:t>Прогулки во время и после болезни: полезны ли они?</w:t>
            </w:r>
          </w:p>
          <w:p w:rsidR="00D730D3" w:rsidRPr="00D730D3" w:rsidRDefault="00D730D3" w:rsidP="00D730D3">
            <w:pPr>
              <w:jc w:val="center"/>
              <w:rPr>
                <w:rFonts w:asciiTheme="majorHAnsi" w:hAnsiTheme="majorHAnsi" w:cstheme="majorHAnsi"/>
                <w:lang w:val="ru-RU"/>
              </w:rPr>
            </w:pPr>
            <w:r w:rsidRPr="00D730D3">
              <w:rPr>
                <w:rFonts w:asciiTheme="majorHAnsi" w:hAnsiTheme="majorHAnsi" w:cstheme="majorHAnsi"/>
                <w:sz w:val="24"/>
                <w:lang w:val="ru-RU"/>
              </w:rPr>
              <w:t>Агрессивный ребёнок, что с этим делать?</w:t>
            </w:r>
          </w:p>
          <w:p w:rsidR="00BA5BAB" w:rsidRDefault="00BA5BAB" w:rsidP="00D730D3">
            <w:pPr>
              <w:jc w:val="center"/>
              <w:rPr>
                <w:rFonts w:asciiTheme="majorHAnsi" w:hAnsiTheme="majorHAnsi" w:cstheme="majorHAnsi"/>
                <w:color w:val="FF0000"/>
                <w:sz w:val="24"/>
                <w:lang w:val="ru-RU"/>
              </w:rPr>
            </w:pPr>
            <w:r>
              <w:rPr>
                <w:rFonts w:asciiTheme="majorHAnsi" w:hAnsiTheme="majorHAnsi" w:cstheme="majorHAnsi"/>
                <w:color w:val="FF0000"/>
                <w:sz w:val="24"/>
                <w:lang w:val="ru-RU"/>
              </w:rPr>
              <w:t>Как помочь ребенку в период адаптации?</w:t>
            </w:r>
          </w:p>
          <w:p w:rsidR="00BA5BAB" w:rsidRDefault="0009799B" w:rsidP="00D730D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147510</wp:posOffset>
                  </wp:positionH>
                  <wp:positionV relativeFrom="paragraph">
                    <wp:posOffset>811010</wp:posOffset>
                  </wp:positionV>
                  <wp:extent cx="1932862" cy="1436083"/>
                  <wp:effectExtent l="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7894218aa8c0da735d00586c2ac4317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862" cy="143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51EA">
              <w:rPr>
                <w:noProof/>
                <w:lang w:val="ru-RU"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1978248</wp:posOffset>
                  </wp:positionV>
                  <wp:extent cx="1145540" cy="114554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isspng-the-crying-boy-cartoon-clip-art-the-crying-boy-5a74cabe62bd91.0447764715176035184045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backgroundRemoval t="0" b="99638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5BAB">
              <w:rPr>
                <w:rFonts w:asciiTheme="majorHAnsi" w:hAnsiTheme="majorHAnsi" w:cstheme="majorHAnsi"/>
                <w:sz w:val="24"/>
                <w:lang w:val="ru-RU"/>
              </w:rPr>
              <w:t xml:space="preserve">Активизация речи у детей </w:t>
            </w:r>
            <w:r w:rsidR="00E07FFC">
              <w:rPr>
                <w:rFonts w:asciiTheme="majorHAnsi" w:hAnsiTheme="majorHAnsi" w:cstheme="majorHAnsi"/>
                <w:sz w:val="24"/>
                <w:lang w:val="ru-RU"/>
              </w:rPr>
              <w:t>ранне</w:t>
            </w:r>
            <w:r w:rsidR="00BA5BAB">
              <w:rPr>
                <w:rFonts w:asciiTheme="majorHAnsi" w:hAnsiTheme="majorHAnsi" w:cstheme="majorHAnsi"/>
                <w:sz w:val="24"/>
                <w:lang w:val="ru-RU"/>
              </w:rPr>
              <w:t>го дошкольного возраста. Речевые игры дома.</w:t>
            </w:r>
          </w:p>
          <w:p w:rsidR="00D730D3" w:rsidRPr="00312218" w:rsidRDefault="00D730D3" w:rsidP="00D730D3">
            <w:pPr>
              <w:jc w:val="center"/>
              <w:rPr>
                <w:rFonts w:asciiTheme="majorHAnsi" w:hAnsiTheme="majorHAnsi" w:cstheme="majorHAnsi"/>
                <w:color w:val="FF0000"/>
                <w:sz w:val="24"/>
                <w:lang w:val="ru-RU"/>
              </w:rPr>
            </w:pPr>
            <w:r w:rsidRPr="00312218">
              <w:rPr>
                <w:rFonts w:asciiTheme="majorHAnsi" w:hAnsiTheme="majorHAnsi" w:cstheme="majorHAnsi"/>
                <w:color w:val="FF0000"/>
                <w:sz w:val="24"/>
                <w:lang w:val="ru-RU"/>
              </w:rPr>
              <w:t xml:space="preserve">Художники с </w:t>
            </w:r>
            <w:r w:rsidR="00312218" w:rsidRPr="00312218">
              <w:rPr>
                <w:rFonts w:asciiTheme="majorHAnsi" w:hAnsiTheme="majorHAnsi" w:cstheme="majorHAnsi"/>
                <w:color w:val="FF0000"/>
                <w:sz w:val="24"/>
                <w:lang w:val="ru-RU"/>
              </w:rPr>
              <w:t>пелёнок</w:t>
            </w:r>
            <w:r w:rsidR="00312218">
              <w:rPr>
                <w:rFonts w:asciiTheme="majorHAnsi" w:hAnsiTheme="majorHAnsi" w:cstheme="majorHAnsi"/>
                <w:color w:val="FF0000"/>
                <w:sz w:val="24"/>
                <w:lang w:val="ru-RU"/>
              </w:rPr>
              <w:t>.</w:t>
            </w:r>
          </w:p>
          <w:p w:rsidR="00725750" w:rsidRPr="00312218" w:rsidRDefault="00312218" w:rsidP="00312218">
            <w:pPr>
              <w:jc w:val="right"/>
              <w:rPr>
                <w:rFonts w:asciiTheme="majorHAnsi" w:hAnsiTheme="majorHAnsi" w:cstheme="majorHAnsi"/>
                <w:sz w:val="24"/>
                <w:lang w:val="ru-RU"/>
              </w:rPr>
            </w:pPr>
            <w:r w:rsidRPr="00312218">
              <w:rPr>
                <w:rFonts w:asciiTheme="majorHAnsi" w:hAnsiTheme="majorHAnsi" w:cstheme="majorHAnsi"/>
                <w:sz w:val="24"/>
                <w:lang w:val="ru-RU"/>
              </w:rPr>
              <w:t>Мой друг</w:t>
            </w:r>
            <w:r>
              <w:rPr>
                <w:rFonts w:asciiTheme="majorHAnsi" w:hAnsiTheme="majorHAnsi" w:cstheme="majorHAnsi"/>
                <w:sz w:val="24"/>
                <w:lang w:val="ru-RU"/>
              </w:rPr>
              <w:t xml:space="preserve"> -</w:t>
            </w:r>
            <w:r w:rsidRPr="00312218">
              <w:rPr>
                <w:rFonts w:asciiTheme="majorHAnsi" w:hAnsiTheme="majorHAnsi" w:cstheme="majorHAnsi"/>
                <w:sz w:val="24"/>
                <w:lang w:val="ru-RU"/>
              </w:rPr>
              <w:t xml:space="preserve"> мяч</w:t>
            </w:r>
            <w:r>
              <w:rPr>
                <w:rFonts w:asciiTheme="majorHAnsi" w:hAnsiTheme="majorHAnsi" w:cstheme="majorHAnsi"/>
                <w:sz w:val="24"/>
                <w:lang w:val="ru-RU"/>
              </w:rPr>
              <w:t>.</w:t>
            </w:r>
          </w:p>
          <w:p w:rsidR="00725750" w:rsidRPr="00725750" w:rsidRDefault="00725750" w:rsidP="00D730D3">
            <w:pPr>
              <w:jc w:val="center"/>
              <w:rPr>
                <w:rFonts w:asciiTheme="majorHAnsi" w:hAnsiTheme="majorHAnsi" w:cstheme="majorHAnsi"/>
                <w:lang w:val="ru-RU"/>
              </w:rPr>
            </w:pPr>
          </w:p>
        </w:tc>
        <w:tc>
          <w:tcPr>
            <w:tcW w:w="150" w:type="pct"/>
            <w:tcBorders>
              <w:left w:val="nil"/>
            </w:tcBorders>
          </w:tcPr>
          <w:p w:rsidR="00BA5BAB" w:rsidRPr="00B373ED" w:rsidRDefault="00BA5BAB" w:rsidP="00BC3FC8">
            <w:pPr>
              <w:rPr>
                <w:lang w:val="ru-RU"/>
              </w:rPr>
            </w:pPr>
          </w:p>
        </w:tc>
        <w:tc>
          <w:tcPr>
            <w:tcW w:w="1576" w:type="pct"/>
            <w:vAlign w:val="bottom"/>
          </w:tcPr>
          <w:p w:rsidR="00BA5BAB" w:rsidRPr="00DB6920" w:rsidRDefault="00ED4715" w:rsidP="003A1E90">
            <w:pPr>
              <w:pStyle w:val="2"/>
              <w:jc w:val="center"/>
              <w:rPr>
                <w:sz w:val="24"/>
                <w:lang w:val="ru-RU"/>
              </w:rPr>
            </w:pPr>
            <w:r w:rsidRPr="00A75D07"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-1939925</wp:posOffset>
                  </wp:positionV>
                  <wp:extent cx="1547495" cy="1547495"/>
                  <wp:effectExtent l="323850" t="247650" r="319405" b="28130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ombre-negocios-pensando-elementos-infografia_2870-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4261">
                            <a:off x="0" y="0"/>
                            <a:ext cx="1547495" cy="154749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F8521F">
              <w:rPr>
                <w:sz w:val="24"/>
                <w:lang w:val="ru-RU"/>
              </w:rPr>
              <w:t>порядок консультации</w:t>
            </w:r>
            <w:r w:rsidR="00DB6920">
              <w:rPr>
                <w:sz w:val="24"/>
                <w:lang w:val="ru-RU"/>
              </w:rPr>
              <w:t>:</w:t>
            </w:r>
          </w:p>
          <w:p w:rsidR="009E3401" w:rsidRPr="009E3401" w:rsidRDefault="00F8521F" w:rsidP="009E3401">
            <w:pPr>
              <w:pStyle w:val="af4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  <w:lang w:val="ru-RU"/>
              </w:rPr>
            </w:pP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Прием родителей (законных представителей) по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предварительной </w:t>
            </w:r>
            <w:r w:rsidR="0048333F"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записи по</w:t>
            </w:r>
            <w:r w:rsid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 телефону или электронной почте.</w:t>
            </w:r>
          </w:p>
          <w:p w:rsidR="009E3401" w:rsidRPr="009E3401" w:rsidRDefault="009E3401" w:rsidP="009E3401">
            <w:pPr>
              <w:pStyle w:val="af4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  <w:lang w:val="ru-RU"/>
              </w:rPr>
            </w:pP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Родители (законные </w:t>
            </w:r>
            <w:r w:rsidR="00F8521F"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представители) </w:t>
            </w:r>
            <w:r w:rsidR="00F8521F"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="00F8521F"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сообщают, какой вопрос их</w:t>
            </w:r>
            <w:r w:rsidR="00F8521F"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="00F8521F"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интересует, выбирается удобное время для</w:t>
            </w:r>
            <w:r w:rsidR="00F8521F"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="00F8521F"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посещения консультационного пункта.</w:t>
            </w:r>
          </w:p>
          <w:p w:rsidR="00AD4BA6" w:rsidRPr="00AD4BA6" w:rsidRDefault="00F8521F" w:rsidP="009E3401">
            <w:pPr>
              <w:pStyle w:val="af4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  <w:lang w:val="ru-RU"/>
              </w:rPr>
            </w:pP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 Исходя из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заявленной тематики, администрация привлекает к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проведению консультации того специалиста, который владеет необходимой информацией в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полной мере. </w:t>
            </w:r>
          </w:p>
          <w:p w:rsidR="00BA5BAB" w:rsidRPr="009E3401" w:rsidRDefault="00F8521F" w:rsidP="009E3401">
            <w:pPr>
              <w:pStyle w:val="af4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  <w:lang w:val="ru-RU"/>
              </w:rPr>
            </w:pP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Консультирование родителей (законных представителей) проводится одним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или несколькими специалистами одновременно, в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зависимости от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9E3401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сути проблемы.</w:t>
            </w:r>
          </w:p>
          <w:p w:rsidR="00ED4715" w:rsidRPr="00834B2F" w:rsidRDefault="00ED4715" w:rsidP="00834B2F">
            <w:pPr>
              <w:rPr>
                <w:lang w:val="ru-RU"/>
              </w:rPr>
            </w:pPr>
          </w:p>
          <w:p w:rsidR="00BA5BAB" w:rsidRPr="00B373ED" w:rsidRDefault="00C60C4B" w:rsidP="0009191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5" o:spid="_x0000_s1026" type="#_x0000_t202" style="position:absolute;margin-left:0;margin-top:0;width:2in;height:2in;z-index:2516920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" filled="f" stroked="f">
                  <v:textbox style="mso-fit-shape-to-text:t">
                    <w:txbxContent>
                      <w:p w:rsidR="004F51EA" w:rsidRPr="003109DD" w:rsidRDefault="004F51EA" w:rsidP="004F51EA">
                        <w:pPr>
                          <w:pStyle w:val="a3"/>
                          <w:jc w:val="center"/>
                          <w:rPr>
                            <w:rFonts w:ascii="Microsoft YaHei Light" w:eastAsia="Microsoft YaHei Light" w:hAnsi="Microsoft YaHei Light"/>
                            <w:b/>
                            <w:caps w:val="0"/>
                            <w:color w:val="38BDBB" w:themeColor="accent1"/>
                            <w:sz w:val="48"/>
                            <w:szCs w:val="72"/>
                          </w:rPr>
                        </w:pPr>
                        <w:r w:rsidRPr="003109DD">
                          <w:rPr>
                            <w:rFonts w:ascii="Microsoft YaHei Light" w:eastAsia="Microsoft YaHei Light" w:hAnsi="Microsoft YaHei Light"/>
                            <w:b/>
                            <w:caps w:val="0"/>
                            <w:color w:val="38BDBB" w:themeColor="accent1"/>
                            <w:sz w:val="48"/>
                            <w:szCs w:val="72"/>
                            <w:lang w:val="ru-RU"/>
                          </w:rPr>
                          <w:t>БУДЕМ ВМЕСТЕ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8C2FB8" w:rsidRPr="0072537C" w:rsidRDefault="00EF3DF2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3600450</wp:posOffset>
            </wp:positionH>
            <wp:positionV relativeFrom="paragraph">
              <wp:posOffset>-7320280</wp:posOffset>
            </wp:positionV>
            <wp:extent cx="3370644" cy="2022104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vety-roditelyam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ackgroundRemoval t="729" b="99688" l="25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644" cy="202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FB8" w:rsidRPr="0072537C">
        <w:rPr>
          <w:lang w:val="ru-RU" w:bidi="ru-RU"/>
        </w:rPr>
        <w:br w:type="page"/>
      </w:r>
    </w:p>
    <w:tbl>
      <w:tblPr>
        <w:tblW w:w="5000" w:type="pct"/>
        <w:tblLayout w:type="fixed"/>
        <w:tblLook w:val="0600"/>
      </w:tblPr>
      <w:tblGrid>
        <w:gridCol w:w="4960"/>
        <w:gridCol w:w="679"/>
        <w:gridCol w:w="5057"/>
        <w:gridCol w:w="490"/>
        <w:gridCol w:w="5148"/>
      </w:tblGrid>
      <w:tr w:rsidR="00E6241E" w:rsidRPr="00B72189" w:rsidTr="00987AFC">
        <w:trPr>
          <w:trHeight w:val="9826"/>
        </w:trPr>
        <w:tc>
          <w:tcPr>
            <w:tcW w:w="1518" w:type="pct"/>
          </w:tcPr>
          <w:p w:rsidR="00C03451" w:rsidRPr="00DB6920" w:rsidRDefault="003109DD" w:rsidP="003109DD">
            <w:pPr>
              <w:pStyle w:val="2"/>
              <w:jc w:val="center"/>
              <w:rPr>
                <w:sz w:val="24"/>
                <w:lang w:val="ru-RU"/>
              </w:rPr>
            </w:pPr>
            <w:r w:rsidRPr="00DB6920">
              <w:rPr>
                <w:sz w:val="24"/>
                <w:lang w:val="ru-RU"/>
              </w:rPr>
              <w:lastRenderedPageBreak/>
              <w:t xml:space="preserve">МЫ ПРИГЛАШАЕМ ВАС ПОСЕТИТЬ КОНСУЛЬТАЦИОННЫЙ </w:t>
            </w:r>
            <w:r w:rsidR="002109A6" w:rsidRPr="00DB6920">
              <w:rPr>
                <w:sz w:val="24"/>
                <w:lang w:val="ru-RU"/>
              </w:rPr>
              <w:t>пункт</w:t>
            </w:r>
          </w:p>
          <w:p w:rsidR="00E6241E" w:rsidRDefault="00987AFC" w:rsidP="003B4E43">
            <w:pPr>
              <w:rPr>
                <w:sz w:val="24"/>
                <w:lang w:val="ru-RU"/>
              </w:rPr>
            </w:pPr>
            <w:r w:rsidRPr="00987AFC">
              <w:rPr>
                <w:sz w:val="24"/>
                <w:lang w:val="ru-RU"/>
              </w:rPr>
              <w:t xml:space="preserve">У нас Вы можете получить </w:t>
            </w:r>
            <w:r w:rsidRPr="00C429FF">
              <w:rPr>
                <w:b/>
                <w:color w:val="FF0000"/>
                <w:sz w:val="24"/>
                <w:lang w:val="ru-RU"/>
              </w:rPr>
              <w:t>бесплатные</w:t>
            </w:r>
            <w:r w:rsidR="00D65312">
              <w:rPr>
                <w:b/>
                <w:color w:val="FF000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консультации</w:t>
            </w:r>
            <w:r w:rsidR="00980DF4">
              <w:rPr>
                <w:sz w:val="24"/>
                <w:lang w:val="ru-RU"/>
              </w:rPr>
              <w:t xml:space="preserve"> различных специалистов  по воспитанию и развитию малышей</w:t>
            </w:r>
            <w:r w:rsidR="00C673EE">
              <w:rPr>
                <w:sz w:val="24"/>
                <w:lang w:val="ru-RU"/>
              </w:rPr>
              <w:t>:</w:t>
            </w:r>
          </w:p>
          <w:p w:rsidR="00C429FF" w:rsidRPr="00C429FF" w:rsidRDefault="00C429FF" w:rsidP="00C429FF">
            <w:pPr>
              <w:pStyle w:val="af4"/>
              <w:numPr>
                <w:ilvl w:val="0"/>
                <w:numId w:val="1"/>
              </w:numPr>
              <w:rPr>
                <w:color w:val="FF0000"/>
                <w:sz w:val="24"/>
                <w:lang w:val="ru-RU"/>
              </w:rPr>
            </w:pPr>
            <w:r w:rsidRPr="00C429FF">
              <w:rPr>
                <w:color w:val="FF0000"/>
                <w:sz w:val="24"/>
                <w:lang w:val="ru-RU"/>
              </w:rPr>
              <w:t>Учителя – логопеда</w:t>
            </w:r>
          </w:p>
          <w:p w:rsidR="00C429FF" w:rsidRPr="007A79EB" w:rsidRDefault="00C429FF" w:rsidP="00C429FF">
            <w:pPr>
              <w:pStyle w:val="af4"/>
              <w:numPr>
                <w:ilvl w:val="0"/>
                <w:numId w:val="1"/>
              </w:numPr>
              <w:rPr>
                <w:sz w:val="24"/>
                <w:lang w:val="ru-RU"/>
              </w:rPr>
            </w:pPr>
            <w:r w:rsidRPr="007A79EB">
              <w:rPr>
                <w:sz w:val="24"/>
                <w:lang w:val="ru-RU"/>
              </w:rPr>
              <w:t>Педагога – психолога</w:t>
            </w:r>
          </w:p>
          <w:p w:rsidR="00C429FF" w:rsidRPr="007A79EB" w:rsidRDefault="00C429FF" w:rsidP="00C429FF">
            <w:pPr>
              <w:pStyle w:val="af4"/>
              <w:numPr>
                <w:ilvl w:val="0"/>
                <w:numId w:val="1"/>
              </w:numPr>
              <w:rPr>
                <w:color w:val="FF0000"/>
                <w:sz w:val="24"/>
                <w:lang w:val="ru-RU"/>
              </w:rPr>
            </w:pPr>
            <w:r w:rsidRPr="007A79EB">
              <w:rPr>
                <w:color w:val="FF0000"/>
                <w:sz w:val="24"/>
                <w:lang w:val="ru-RU"/>
              </w:rPr>
              <w:t>Медицинской сестры</w:t>
            </w:r>
          </w:p>
          <w:p w:rsidR="00C429FF" w:rsidRPr="007A79EB" w:rsidRDefault="00C429FF" w:rsidP="00C429FF">
            <w:pPr>
              <w:pStyle w:val="af4"/>
              <w:numPr>
                <w:ilvl w:val="0"/>
                <w:numId w:val="1"/>
              </w:numPr>
              <w:rPr>
                <w:sz w:val="24"/>
                <w:lang w:val="ru-RU"/>
              </w:rPr>
            </w:pPr>
            <w:r w:rsidRPr="007A79EB">
              <w:rPr>
                <w:sz w:val="24"/>
                <w:lang w:val="ru-RU"/>
              </w:rPr>
              <w:t>Музыкального руководителя</w:t>
            </w:r>
          </w:p>
          <w:p w:rsidR="00C429FF" w:rsidRPr="007A79EB" w:rsidRDefault="00C429FF" w:rsidP="00C429FF">
            <w:pPr>
              <w:pStyle w:val="af4"/>
              <w:numPr>
                <w:ilvl w:val="0"/>
                <w:numId w:val="1"/>
              </w:numPr>
              <w:rPr>
                <w:color w:val="FF0000"/>
                <w:sz w:val="24"/>
                <w:lang w:val="ru-RU"/>
              </w:rPr>
            </w:pPr>
            <w:r w:rsidRPr="007A79EB">
              <w:rPr>
                <w:color w:val="FF0000"/>
                <w:sz w:val="24"/>
                <w:lang w:val="ru-RU"/>
              </w:rPr>
              <w:t>Инструктора по ФИЗО</w:t>
            </w:r>
          </w:p>
          <w:p w:rsidR="00C429FF" w:rsidRPr="007A79EB" w:rsidRDefault="00C429FF" w:rsidP="00C429FF">
            <w:pPr>
              <w:pStyle w:val="af4"/>
              <w:numPr>
                <w:ilvl w:val="0"/>
                <w:numId w:val="1"/>
              </w:numPr>
              <w:rPr>
                <w:sz w:val="24"/>
                <w:lang w:val="ru-RU"/>
              </w:rPr>
            </w:pPr>
            <w:r w:rsidRPr="007A79EB">
              <w:rPr>
                <w:sz w:val="24"/>
                <w:lang w:val="ru-RU"/>
              </w:rPr>
              <w:t>Воспитателей</w:t>
            </w:r>
          </w:p>
          <w:p w:rsidR="00C429FF" w:rsidRPr="007A79EB" w:rsidRDefault="00C429FF" w:rsidP="00C429FF">
            <w:pPr>
              <w:pStyle w:val="af4"/>
              <w:numPr>
                <w:ilvl w:val="0"/>
                <w:numId w:val="1"/>
              </w:numPr>
              <w:rPr>
                <w:color w:val="FF0000"/>
                <w:sz w:val="24"/>
                <w:lang w:val="ru-RU"/>
              </w:rPr>
            </w:pPr>
            <w:r w:rsidRPr="007A79EB">
              <w:rPr>
                <w:color w:val="FF0000"/>
                <w:sz w:val="24"/>
                <w:lang w:val="ru-RU"/>
              </w:rPr>
              <w:t>Заведующего</w:t>
            </w:r>
          </w:p>
          <w:p w:rsidR="00C429FF" w:rsidRPr="007A79EB" w:rsidRDefault="007A79EB" w:rsidP="00C429FF">
            <w:pPr>
              <w:pStyle w:val="af4"/>
              <w:numPr>
                <w:ilvl w:val="0"/>
                <w:numId w:val="1"/>
              </w:numPr>
              <w:rPr>
                <w:sz w:val="24"/>
                <w:lang w:val="ru-RU"/>
              </w:rPr>
            </w:pPr>
            <w:r w:rsidRPr="007A79EB">
              <w:rPr>
                <w:sz w:val="24"/>
                <w:lang w:val="ru-RU"/>
              </w:rPr>
              <w:t>Старшего воспитателя</w:t>
            </w:r>
          </w:p>
          <w:p w:rsidR="00C429FF" w:rsidRPr="00C429FF" w:rsidRDefault="00C429FF" w:rsidP="00C429FF">
            <w:pPr>
              <w:ind w:left="360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189626</wp:posOffset>
                  </wp:positionH>
                  <wp:positionV relativeFrom="paragraph">
                    <wp:posOffset>212725</wp:posOffset>
                  </wp:positionV>
                  <wp:extent cx="966208" cy="2153110"/>
                  <wp:effectExtent l="0" t="0" r="5715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67014c9461b8a382227f8c297e4937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08" cy="21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673EE" w:rsidRPr="00987AFC" w:rsidRDefault="00C673EE" w:rsidP="003B4E43">
            <w:pPr>
              <w:rPr>
                <w:sz w:val="24"/>
                <w:lang w:val="ru-RU"/>
              </w:rPr>
            </w:pPr>
          </w:p>
          <w:p w:rsidR="00E6241E" w:rsidRPr="00F40E77" w:rsidRDefault="00E6241E" w:rsidP="004D6EFE">
            <w:pPr>
              <w:pStyle w:val="af"/>
              <w:rPr>
                <w:lang w:val="ru-RU" w:bidi="ru-RU"/>
              </w:rPr>
            </w:pPr>
          </w:p>
          <w:p w:rsidR="00E6241E" w:rsidRPr="00F40E77" w:rsidRDefault="00E6241E" w:rsidP="003B4E43">
            <w:pPr>
              <w:rPr>
                <w:lang w:val="ru-RU"/>
              </w:rPr>
            </w:pPr>
          </w:p>
        </w:tc>
        <w:tc>
          <w:tcPr>
            <w:tcW w:w="208" w:type="pct"/>
            <w:vMerge w:val="restart"/>
          </w:tcPr>
          <w:p w:rsidR="00E6241E" w:rsidRPr="00F40E77" w:rsidRDefault="00E6241E" w:rsidP="00BC3FC8">
            <w:pPr>
              <w:rPr>
                <w:lang w:val="ru-RU"/>
              </w:rPr>
            </w:pPr>
          </w:p>
        </w:tc>
        <w:tc>
          <w:tcPr>
            <w:tcW w:w="1548" w:type="pct"/>
          </w:tcPr>
          <w:p w:rsidR="0069633D" w:rsidRPr="00AD4BA6" w:rsidRDefault="0069633D" w:rsidP="00AD4BA6">
            <w:pPr>
              <w:rPr>
                <w:color w:val="38BDBB" w:themeColor="accent1"/>
                <w:sz w:val="32"/>
                <w:szCs w:val="72"/>
                <w:lang w:val="ru-RU"/>
              </w:rPr>
            </w:pPr>
          </w:p>
          <w:p w:rsidR="00CB1EA2" w:rsidRPr="003109DD" w:rsidRDefault="00CB1EA2" w:rsidP="0069633D">
            <w:pPr>
              <w:jc w:val="center"/>
              <w:rPr>
                <w:b/>
                <w:color w:val="0099FF"/>
                <w:sz w:val="56"/>
                <w:szCs w:val="72"/>
                <w:lang w:val="ru-RU"/>
              </w:rPr>
            </w:pPr>
            <w:r w:rsidRPr="003109DD">
              <w:rPr>
                <w:b/>
                <w:color w:val="0099FF"/>
                <w:sz w:val="56"/>
                <w:szCs w:val="72"/>
                <w:lang w:val="ru-RU"/>
              </w:rPr>
              <w:t>МД</w:t>
            </w:r>
            <w:r w:rsidR="00877EEA">
              <w:rPr>
                <w:b/>
                <w:color w:val="0099FF"/>
                <w:sz w:val="56"/>
                <w:szCs w:val="72"/>
                <w:lang w:val="ru-RU"/>
              </w:rPr>
              <w:t>Б</w:t>
            </w:r>
            <w:r w:rsidRPr="003109DD">
              <w:rPr>
                <w:b/>
                <w:color w:val="0099FF"/>
                <w:sz w:val="56"/>
                <w:szCs w:val="72"/>
                <w:lang w:val="ru-RU"/>
              </w:rPr>
              <w:t>ОУ</w:t>
            </w:r>
            <w:r w:rsidR="00032C2D" w:rsidRPr="003109DD">
              <w:rPr>
                <w:b/>
                <w:color w:val="0099FF"/>
                <w:sz w:val="56"/>
                <w:szCs w:val="72"/>
                <w:lang w:val="ru-RU"/>
              </w:rPr>
              <w:t>-ДС</w:t>
            </w:r>
            <w:r w:rsidRPr="003109DD">
              <w:rPr>
                <w:b/>
                <w:color w:val="0099FF"/>
                <w:sz w:val="56"/>
                <w:szCs w:val="72"/>
                <w:lang w:val="ru-RU"/>
              </w:rPr>
              <w:t xml:space="preserve"> №</w:t>
            </w:r>
            <w:r w:rsidR="004D1732" w:rsidRPr="003109DD">
              <w:rPr>
                <w:b/>
                <w:color w:val="0099FF"/>
                <w:sz w:val="56"/>
                <w:szCs w:val="72"/>
                <w:lang w:val="ru-RU"/>
              </w:rPr>
              <w:t>7</w:t>
            </w:r>
          </w:p>
          <w:p w:rsidR="0069633D" w:rsidRDefault="0069633D" w:rsidP="0069633D">
            <w:pPr>
              <w:rPr>
                <w:lang w:val="ru-RU"/>
              </w:rPr>
            </w:pPr>
          </w:p>
          <w:p w:rsidR="00E6241E" w:rsidRPr="0069633D" w:rsidRDefault="0069633D" w:rsidP="0069633D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  <w:r w:rsidRPr="0069633D">
              <w:rPr>
                <w:rFonts w:asciiTheme="majorHAnsi" w:hAnsiTheme="majorHAnsi" w:cstheme="majorHAnsi"/>
                <w:sz w:val="24"/>
                <w:lang w:val="ru-RU"/>
              </w:rPr>
              <w:t>РЕЖИМ РАБОТЫ</w:t>
            </w:r>
          </w:p>
          <w:p w:rsidR="0069633D" w:rsidRPr="0069633D" w:rsidRDefault="0069633D" w:rsidP="0069633D">
            <w:pPr>
              <w:spacing w:after="0"/>
              <w:jc w:val="center"/>
              <w:rPr>
                <w:rFonts w:asciiTheme="majorHAnsi" w:hAnsiTheme="majorHAnsi" w:cstheme="majorHAnsi"/>
                <w:color w:val="FF0000"/>
                <w:sz w:val="24"/>
                <w:lang w:val="ru-RU"/>
              </w:rPr>
            </w:pPr>
            <w:r w:rsidRPr="0069633D">
              <w:rPr>
                <w:rFonts w:asciiTheme="majorHAnsi" w:hAnsiTheme="majorHAnsi" w:cstheme="majorHAnsi"/>
                <w:color w:val="FF0000"/>
                <w:sz w:val="24"/>
                <w:lang w:val="ru-RU"/>
              </w:rPr>
              <w:t>консультационного пункта</w:t>
            </w:r>
          </w:p>
          <w:p w:rsidR="00B72189" w:rsidRDefault="00B72189" w:rsidP="0069633D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  <w:r>
              <w:rPr>
                <w:rFonts w:asciiTheme="majorHAnsi" w:hAnsiTheme="majorHAnsi" w:cstheme="majorHAnsi"/>
                <w:sz w:val="24"/>
                <w:lang w:val="ru-RU"/>
              </w:rPr>
              <w:t>втор</w:t>
            </w:r>
            <w:r w:rsidR="0069633D" w:rsidRPr="0069633D">
              <w:rPr>
                <w:rFonts w:asciiTheme="majorHAnsi" w:hAnsiTheme="majorHAnsi" w:cstheme="majorHAnsi"/>
                <w:sz w:val="24"/>
                <w:lang w:val="ru-RU"/>
              </w:rPr>
              <w:t>ник</w:t>
            </w:r>
            <w:r>
              <w:rPr>
                <w:rFonts w:asciiTheme="majorHAnsi" w:hAnsiTheme="majorHAnsi" w:cstheme="majorHAnsi"/>
                <w:sz w:val="24"/>
                <w:lang w:val="ru-RU"/>
              </w:rPr>
              <w:t>, четверг</w:t>
            </w:r>
          </w:p>
          <w:p w:rsidR="0069633D" w:rsidRPr="0069633D" w:rsidRDefault="0069633D" w:rsidP="0069633D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  <w:r w:rsidRPr="0069633D">
              <w:rPr>
                <w:rFonts w:asciiTheme="majorHAnsi" w:hAnsiTheme="majorHAnsi" w:cstheme="majorHAnsi"/>
                <w:sz w:val="24"/>
                <w:lang w:val="ru-RU"/>
              </w:rPr>
              <w:t xml:space="preserve"> с 1</w:t>
            </w:r>
            <w:r w:rsidR="00B72189">
              <w:rPr>
                <w:rFonts w:asciiTheme="majorHAnsi" w:hAnsiTheme="majorHAnsi" w:cstheme="majorHAnsi"/>
                <w:sz w:val="24"/>
                <w:lang w:val="ru-RU"/>
              </w:rPr>
              <w:t>2:00 – 14:00</w:t>
            </w:r>
          </w:p>
          <w:p w:rsidR="0069633D" w:rsidRPr="0069633D" w:rsidRDefault="0069633D" w:rsidP="0069633D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</w:p>
          <w:p w:rsidR="0069633D" w:rsidRPr="0069633D" w:rsidRDefault="0069633D" w:rsidP="0069633D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  <w:r w:rsidRPr="0069633D">
              <w:rPr>
                <w:rFonts w:asciiTheme="majorHAnsi" w:hAnsiTheme="majorHAnsi" w:cstheme="majorHAnsi"/>
                <w:sz w:val="24"/>
                <w:lang w:val="ru-RU"/>
              </w:rPr>
              <w:t xml:space="preserve">Звонки принимаются </w:t>
            </w:r>
          </w:p>
          <w:p w:rsidR="0069633D" w:rsidRPr="0069633D" w:rsidRDefault="0069633D" w:rsidP="0069633D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  <w:r w:rsidRPr="0069633D">
              <w:rPr>
                <w:rFonts w:asciiTheme="majorHAnsi" w:hAnsiTheme="majorHAnsi" w:cstheme="majorHAnsi"/>
                <w:sz w:val="24"/>
                <w:lang w:val="ru-RU"/>
              </w:rPr>
              <w:t>с понедельника по пятницу</w:t>
            </w:r>
          </w:p>
          <w:p w:rsidR="0069633D" w:rsidRDefault="0069633D" w:rsidP="0069633D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  <w:r w:rsidRPr="0069633D">
              <w:rPr>
                <w:rFonts w:asciiTheme="majorHAnsi" w:hAnsiTheme="majorHAnsi" w:cstheme="majorHAnsi"/>
                <w:sz w:val="24"/>
                <w:lang w:val="ru-RU"/>
              </w:rPr>
              <w:t>с 9:00 до 16.00</w:t>
            </w:r>
          </w:p>
          <w:p w:rsidR="00980DF4" w:rsidRDefault="00980DF4" w:rsidP="0069633D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  <w:r>
              <w:rPr>
                <w:rFonts w:asciiTheme="majorHAnsi" w:hAnsiTheme="majorHAnsi" w:cstheme="majorHAnsi"/>
                <w:sz w:val="24"/>
                <w:lang w:val="ru-RU"/>
              </w:rPr>
              <w:t>по телефону:</w:t>
            </w:r>
          </w:p>
          <w:p w:rsidR="00AD4BA6" w:rsidRDefault="00980DF4" w:rsidP="006F7896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  <w:r>
              <w:rPr>
                <w:rFonts w:asciiTheme="majorHAnsi" w:hAnsiTheme="majorHAnsi" w:cstheme="majorHAnsi"/>
                <w:sz w:val="24"/>
                <w:lang w:val="ru-RU"/>
              </w:rPr>
              <w:t>2-24-90</w:t>
            </w:r>
          </w:p>
          <w:p w:rsidR="008E65A3" w:rsidRDefault="004C4924" w:rsidP="006F7896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электронной почте</w:t>
            </w:r>
            <w:r w:rsidR="008E65A3">
              <w:rPr>
                <w:rFonts w:asciiTheme="majorHAnsi" w:hAnsiTheme="majorHAnsi" w:cstheme="majorHAnsi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:</w:t>
            </w:r>
          </w:p>
          <w:p w:rsidR="0069633D" w:rsidRPr="008E65A3" w:rsidRDefault="00C60C4B" w:rsidP="008E65A3">
            <w:pPr>
              <w:spacing w:after="0"/>
              <w:jc w:val="center"/>
              <w:rPr>
                <w:rFonts w:asciiTheme="majorHAnsi" w:hAnsiTheme="majorHAnsi" w:cstheme="majorHAnsi"/>
                <w:sz w:val="32"/>
                <w:lang w:val="ru-RU"/>
              </w:rPr>
            </w:pPr>
            <w:hyperlink r:id="rId19" w:anchor="compose?to=posh-ds7%40rambler.ru" w:history="1">
              <w:r w:rsidR="008E65A3" w:rsidRPr="008E65A3">
                <w:rPr>
                  <w:rStyle w:val="af5"/>
                  <w:rFonts w:asciiTheme="majorHAnsi" w:hAnsiTheme="majorHAnsi" w:cstheme="majorHAnsi"/>
                  <w:color w:val="auto"/>
                  <w:sz w:val="24"/>
                  <w:u w:val="none"/>
                  <w:shd w:val="clear" w:color="auto" w:fill="FFFFFF"/>
                </w:rPr>
                <w:t>posh</w:t>
              </w:r>
              <w:r w:rsidR="008E65A3" w:rsidRPr="008E65A3">
                <w:rPr>
                  <w:rStyle w:val="af5"/>
                  <w:rFonts w:asciiTheme="majorHAnsi" w:hAnsiTheme="majorHAnsi" w:cstheme="majorHAnsi"/>
                  <w:color w:val="auto"/>
                  <w:sz w:val="24"/>
                  <w:u w:val="none"/>
                  <w:shd w:val="clear" w:color="auto" w:fill="FFFFFF"/>
                  <w:lang w:val="ru-RU"/>
                </w:rPr>
                <w:t>-</w:t>
              </w:r>
              <w:r w:rsidR="008E65A3" w:rsidRPr="008E65A3">
                <w:rPr>
                  <w:rStyle w:val="af5"/>
                  <w:rFonts w:asciiTheme="majorHAnsi" w:hAnsiTheme="majorHAnsi" w:cstheme="majorHAnsi"/>
                  <w:color w:val="auto"/>
                  <w:sz w:val="24"/>
                  <w:u w:val="none"/>
                  <w:shd w:val="clear" w:color="auto" w:fill="FFFFFF"/>
                </w:rPr>
                <w:t>ds</w:t>
              </w:r>
              <w:r w:rsidR="008E65A3" w:rsidRPr="008E65A3">
                <w:rPr>
                  <w:rStyle w:val="af5"/>
                  <w:rFonts w:asciiTheme="majorHAnsi" w:hAnsiTheme="majorHAnsi" w:cstheme="majorHAnsi"/>
                  <w:color w:val="auto"/>
                  <w:sz w:val="24"/>
                  <w:u w:val="none"/>
                  <w:shd w:val="clear" w:color="auto" w:fill="FFFFFF"/>
                  <w:lang w:val="ru-RU"/>
                </w:rPr>
                <w:t>7@</w:t>
              </w:r>
              <w:r w:rsidR="008E65A3" w:rsidRPr="008E65A3">
                <w:rPr>
                  <w:rStyle w:val="af5"/>
                  <w:rFonts w:asciiTheme="majorHAnsi" w:hAnsiTheme="majorHAnsi" w:cstheme="majorHAnsi"/>
                  <w:color w:val="auto"/>
                  <w:sz w:val="24"/>
                  <w:u w:val="none"/>
                  <w:shd w:val="clear" w:color="auto" w:fill="FFFFFF"/>
                </w:rPr>
                <w:t>rambler</w:t>
              </w:r>
              <w:r w:rsidR="008E65A3" w:rsidRPr="008E65A3">
                <w:rPr>
                  <w:rStyle w:val="af5"/>
                  <w:rFonts w:asciiTheme="majorHAnsi" w:hAnsiTheme="majorHAnsi" w:cstheme="majorHAnsi"/>
                  <w:color w:val="auto"/>
                  <w:sz w:val="24"/>
                  <w:u w:val="none"/>
                  <w:shd w:val="clear" w:color="auto" w:fill="FFFFFF"/>
                  <w:lang w:val="ru-RU"/>
                </w:rPr>
                <w:t>.</w:t>
              </w:r>
              <w:r w:rsidR="008E65A3" w:rsidRPr="008E65A3">
                <w:rPr>
                  <w:rStyle w:val="af5"/>
                  <w:rFonts w:asciiTheme="majorHAnsi" w:hAnsiTheme="majorHAnsi" w:cstheme="majorHAnsi"/>
                  <w:color w:val="auto"/>
                  <w:sz w:val="24"/>
                  <w:u w:val="none"/>
                  <w:shd w:val="clear" w:color="auto" w:fill="FFFFFF"/>
                </w:rPr>
                <w:t>ru</w:t>
              </w:r>
            </w:hyperlink>
            <w:r w:rsidR="00AC3F79" w:rsidRPr="0069633D">
              <w:rPr>
                <w:rFonts w:asciiTheme="majorHAnsi" w:hAnsiTheme="majorHAnsi" w:cstheme="majorHAnsi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70209</wp:posOffset>
                  </wp:positionV>
                  <wp:extent cx="3031490" cy="3031490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head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303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9633D" w:rsidRDefault="0069633D" w:rsidP="0069633D">
            <w:pPr>
              <w:spacing w:after="0"/>
              <w:jc w:val="center"/>
              <w:rPr>
                <w:rFonts w:asciiTheme="majorHAnsi" w:hAnsiTheme="majorHAnsi" w:cstheme="majorHAnsi"/>
                <w:sz w:val="24"/>
                <w:lang w:val="ru-RU"/>
              </w:rPr>
            </w:pPr>
          </w:p>
          <w:p w:rsidR="0069633D" w:rsidRPr="0069633D" w:rsidRDefault="0069633D" w:rsidP="0069633D">
            <w:pPr>
              <w:spacing w:after="0"/>
              <w:jc w:val="center"/>
              <w:rPr>
                <w:lang w:val="ru-RU"/>
              </w:rPr>
            </w:pPr>
          </w:p>
        </w:tc>
        <w:tc>
          <w:tcPr>
            <w:tcW w:w="150" w:type="pct"/>
            <w:vMerge w:val="restart"/>
          </w:tcPr>
          <w:p w:rsidR="00E6241E" w:rsidRPr="00F40E77" w:rsidRDefault="00C60C4B" w:rsidP="00BC3FC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 id="Надпись 41" o:spid="_x0000_s1027" type="#_x0000_t202" style="position:absolute;margin-left:18.8pt;margin-top:237.35pt;width:253.9pt;height:202.85pt;z-index:251699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" filled="f" stroked="f">
                  <v:textbox>
                    <w:txbxContent>
                      <w:p w:rsidR="00870A69" w:rsidRPr="00720EA9" w:rsidRDefault="00870A69" w:rsidP="00870A69">
                        <w:pPr>
                          <w:jc w:val="center"/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</w:pPr>
                        <w:r w:rsidRPr="00720EA9"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  <w:t>МД</w:t>
                        </w:r>
                        <w:r w:rsidR="00877EEA"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  <w:t>Б</w:t>
                        </w:r>
                        <w:r w:rsidRPr="00720EA9"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  <w:t>ОУ</w:t>
                        </w:r>
                        <w:r w:rsidR="00C03451"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  <w:t>-ДС</w:t>
                        </w:r>
                        <w:r w:rsidRPr="00720EA9"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  <w:t xml:space="preserve"> №</w:t>
                        </w:r>
                        <w:r w:rsidR="004D1732"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  <w:t>7</w:t>
                        </w:r>
                      </w:p>
                      <w:p w:rsidR="00870A69" w:rsidRPr="00720EA9" w:rsidRDefault="00870A69" w:rsidP="00870A69">
                        <w:pPr>
                          <w:jc w:val="center"/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</w:pPr>
                        <w:r w:rsidRPr="00720EA9"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  <w:t>«</w:t>
                        </w:r>
                        <w:r w:rsidR="00032C2D"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  <w:t>УЛЫБКА</w:t>
                        </w:r>
                        <w:r w:rsidRPr="00720EA9"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  <w:t>»</w:t>
                        </w:r>
                      </w:p>
                      <w:p w:rsidR="00870A69" w:rsidRPr="00B72189" w:rsidRDefault="00D65312" w:rsidP="00B72189">
                        <w:pPr>
                          <w:jc w:val="center"/>
                          <w:rPr>
                            <w:color w:val="38BDBB" w:themeColor="accent1"/>
                            <w:sz w:val="32"/>
                            <w:szCs w:val="72"/>
                            <w:lang w:val="ru-RU"/>
                          </w:rPr>
                        </w:pPr>
                        <w:r>
                          <w:rPr>
                            <w:color w:val="38BDBB" w:themeColor="accent1"/>
                            <w:sz w:val="32"/>
                            <w:szCs w:val="72"/>
                            <w:lang w:val="ru-RU"/>
                          </w:rPr>
                          <w:t>ул.Вои</w:t>
                        </w:r>
                        <w:r w:rsidR="00032C2D" w:rsidRPr="00B72189">
                          <w:rPr>
                            <w:color w:val="38BDBB" w:themeColor="accent1"/>
                            <w:sz w:val="32"/>
                            <w:szCs w:val="72"/>
                            <w:lang w:val="ru-RU"/>
                          </w:rPr>
                          <w:t>нова</w:t>
                        </w:r>
                        <w:r w:rsidR="00870A69" w:rsidRPr="00B72189">
                          <w:rPr>
                            <w:color w:val="38BDBB" w:themeColor="accent1"/>
                            <w:sz w:val="32"/>
                            <w:szCs w:val="72"/>
                            <w:lang w:val="ru-RU"/>
                          </w:rPr>
                          <w:t xml:space="preserve"> д.</w:t>
                        </w:r>
                        <w:r w:rsidR="00032C2D" w:rsidRPr="00B72189">
                          <w:rPr>
                            <w:color w:val="38BDBB" w:themeColor="accent1"/>
                            <w:sz w:val="32"/>
                            <w:szCs w:val="72"/>
                            <w:lang w:val="ru-RU"/>
                          </w:rPr>
                          <w:t>50</w:t>
                        </w:r>
                        <w:r>
                          <w:rPr>
                            <w:color w:val="38BDBB" w:themeColor="accent1"/>
                            <w:sz w:val="32"/>
                            <w:szCs w:val="72"/>
                            <w:lang w:val="ru-RU"/>
                          </w:rPr>
                          <w:t>а</w:t>
                        </w:r>
                      </w:p>
                      <w:p w:rsidR="00720EA9" w:rsidRDefault="00870A69" w:rsidP="00B72189">
                        <w:pPr>
                          <w:jc w:val="center"/>
                          <w:rPr>
                            <w:color w:val="38BDBB" w:themeColor="accent1"/>
                            <w:sz w:val="56"/>
                            <w:szCs w:val="72"/>
                            <w:lang w:val="ru-RU"/>
                          </w:rPr>
                        </w:pPr>
                        <w:r w:rsidRPr="00B72189">
                          <w:rPr>
                            <w:color w:val="38BDBB" w:themeColor="accent1"/>
                            <w:sz w:val="32"/>
                            <w:szCs w:val="72"/>
                            <w:lang w:val="ru-RU"/>
                          </w:rPr>
                          <w:t>г. Пошехонье</w:t>
                        </w:r>
                      </w:p>
                      <w:p w:rsidR="00870A69" w:rsidRPr="00720EA9" w:rsidRDefault="00870A69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576" w:type="pct"/>
            <w:vMerge w:val="restart"/>
          </w:tcPr>
          <w:p w:rsidR="00F40E77" w:rsidRDefault="00B953AD" w:rsidP="0007237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-2236</wp:posOffset>
                  </wp:positionV>
                  <wp:extent cx="3088640" cy="2460625"/>
                  <wp:effectExtent l="323850" t="381000" r="340360" b="377825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7304">
                            <a:off x="0" y="0"/>
                            <a:ext cx="3088640" cy="24606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70A69"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16348</wp:posOffset>
                  </wp:positionV>
                  <wp:extent cx="2985135" cy="2440940"/>
                  <wp:effectExtent l="323850" t="381000" r="329565" b="39751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5171">
                            <a:off x="0" y="0"/>
                            <a:ext cx="2985135" cy="24409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70A69" w:rsidRDefault="00870A69" w:rsidP="00072373">
            <w:pPr>
              <w:rPr>
                <w:lang w:val="ru-RU"/>
              </w:rPr>
            </w:pPr>
          </w:p>
          <w:p w:rsidR="00870A69" w:rsidRDefault="00870A69" w:rsidP="00072373">
            <w:pPr>
              <w:rPr>
                <w:lang w:val="ru-RU"/>
              </w:rPr>
            </w:pPr>
          </w:p>
          <w:p w:rsidR="00870A69" w:rsidRDefault="00870A69" w:rsidP="00072373">
            <w:pPr>
              <w:rPr>
                <w:lang w:val="ru-RU"/>
              </w:rPr>
            </w:pPr>
          </w:p>
          <w:p w:rsidR="00870A69" w:rsidRDefault="00870A69" w:rsidP="00072373">
            <w:pPr>
              <w:rPr>
                <w:lang w:val="ru-RU"/>
              </w:rPr>
            </w:pPr>
          </w:p>
          <w:p w:rsidR="00870A69" w:rsidRDefault="00870A69" w:rsidP="00072373">
            <w:pPr>
              <w:rPr>
                <w:lang w:val="ru-RU"/>
              </w:rPr>
            </w:pPr>
          </w:p>
          <w:p w:rsidR="00870A69" w:rsidRDefault="00870A69" w:rsidP="00072373">
            <w:pPr>
              <w:rPr>
                <w:lang w:val="ru-RU"/>
              </w:rPr>
            </w:pPr>
          </w:p>
          <w:p w:rsidR="00870A69" w:rsidRDefault="00870A69" w:rsidP="00072373">
            <w:pPr>
              <w:rPr>
                <w:lang w:val="ru-RU"/>
              </w:rPr>
            </w:pPr>
          </w:p>
          <w:p w:rsidR="00870A69" w:rsidRDefault="00870A69" w:rsidP="00072373">
            <w:pPr>
              <w:rPr>
                <w:lang w:val="ru-RU"/>
              </w:rPr>
            </w:pPr>
          </w:p>
          <w:p w:rsidR="00870A69" w:rsidRDefault="00870A69" w:rsidP="00072373">
            <w:pPr>
              <w:rPr>
                <w:lang w:val="ru-RU"/>
              </w:rPr>
            </w:pPr>
          </w:p>
          <w:p w:rsidR="00870A69" w:rsidRPr="00F40E77" w:rsidRDefault="00C429FF" w:rsidP="00870A69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1462847</wp:posOffset>
                  </wp:positionH>
                  <wp:positionV relativeFrom="paragraph">
                    <wp:posOffset>2439117</wp:posOffset>
                  </wp:positionV>
                  <wp:extent cx="2969895" cy="1941195"/>
                  <wp:effectExtent l="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58-3589167_clipart-boy-school-clipart-painting-for-kids-clips-climb-cartoon-png.pn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backgroundRemoval t="0" b="100000" l="0" r="100000">
                                        <a14:backgroundMark x1="43690" y1="65574" x2="43690" y2="65574"/>
                                        <a14:backgroundMark x1="43333" y1="59745" x2="43333" y2="59745"/>
                                        <a14:backgroundMark x1="51429" y1="76138" x2="51429" y2="76138"/>
                                        <a14:backgroundMark x1="43333" y1="29508" x2="43333" y2="295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09DD"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2914650</wp:posOffset>
                  </wp:positionV>
                  <wp:extent cx="374015" cy="375285"/>
                  <wp:effectExtent l="0" t="0" r="6985" b="5715"/>
                  <wp:wrapTight wrapText="bothSides">
                    <wp:wrapPolygon edited="0">
                      <wp:start x="3301" y="0"/>
                      <wp:lineTo x="0" y="5482"/>
                      <wp:lineTo x="0" y="15350"/>
                      <wp:lineTo x="3301" y="20832"/>
                      <wp:lineTo x="17603" y="20832"/>
                      <wp:lineTo x="20903" y="15350"/>
                      <wp:lineTo x="20903" y="5482"/>
                      <wp:lineTo x="17603" y="0"/>
                      <wp:lineTo x="3301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44e77bddab4d738c4b2c328c2ed89b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backgroundRemoval t="0" b="100000" l="0" r="100000">
                                        <a14:foregroundMark x1="53077" y1="68199" x2="53077" y2="68199"/>
                                        <a14:foregroundMark x1="60385" y1="44828" x2="60385" y2="44828"/>
                                        <a14:foregroundMark x1="69231" y1="44061" x2="69231" y2="440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241E" w:rsidRPr="00B72189" w:rsidTr="00987AFC">
        <w:trPr>
          <w:trHeight w:val="80"/>
        </w:trPr>
        <w:tc>
          <w:tcPr>
            <w:tcW w:w="1518" w:type="pct"/>
          </w:tcPr>
          <w:p w:rsidR="00E6241E" w:rsidRPr="00F40E77" w:rsidRDefault="00E6241E" w:rsidP="005525AB">
            <w:pPr>
              <w:rPr>
                <w:lang w:val="ru-RU"/>
              </w:rPr>
            </w:pPr>
          </w:p>
        </w:tc>
        <w:tc>
          <w:tcPr>
            <w:tcW w:w="208" w:type="pct"/>
            <w:vMerge/>
          </w:tcPr>
          <w:p w:rsidR="00E6241E" w:rsidRPr="00F40E77" w:rsidRDefault="00E6241E" w:rsidP="00AA47DE">
            <w:pPr>
              <w:rPr>
                <w:lang w:val="ru-RU"/>
              </w:rPr>
            </w:pPr>
          </w:p>
        </w:tc>
        <w:tc>
          <w:tcPr>
            <w:tcW w:w="1548" w:type="pct"/>
          </w:tcPr>
          <w:p w:rsidR="00E6241E" w:rsidRPr="00F40E77" w:rsidRDefault="0069633D" w:rsidP="00AA47DE">
            <w:pPr>
              <w:rPr>
                <w:lang w:val="ru-RU"/>
              </w:rPr>
            </w:pPr>
            <w:r w:rsidRPr="0069633D">
              <w:rPr>
                <w:rFonts w:asciiTheme="majorHAnsi" w:hAnsiTheme="majorHAnsi" w:cstheme="majorHAnsi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-173079</wp:posOffset>
                  </wp:positionV>
                  <wp:extent cx="3031490" cy="495935"/>
                  <wp:effectExtent l="0" t="0" r="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main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" w:type="pct"/>
            <w:vMerge/>
          </w:tcPr>
          <w:p w:rsidR="00E6241E" w:rsidRPr="00F40E77" w:rsidRDefault="00E6241E" w:rsidP="00AA47DE">
            <w:pPr>
              <w:rPr>
                <w:lang w:val="ru-RU"/>
              </w:rPr>
            </w:pPr>
          </w:p>
        </w:tc>
        <w:tc>
          <w:tcPr>
            <w:tcW w:w="1576" w:type="pct"/>
            <w:vMerge/>
          </w:tcPr>
          <w:p w:rsidR="00E6241E" w:rsidRPr="00F40E77" w:rsidRDefault="00E6241E" w:rsidP="00AA47DE">
            <w:pPr>
              <w:rPr>
                <w:lang w:val="ru-RU"/>
              </w:rPr>
            </w:pPr>
          </w:p>
        </w:tc>
      </w:tr>
    </w:tbl>
    <w:p w:rsidR="008A67F7" w:rsidRPr="00F40E77" w:rsidRDefault="008A67F7" w:rsidP="00BC3FC8">
      <w:pPr>
        <w:rPr>
          <w:lang w:val="ru-RU"/>
        </w:rPr>
      </w:pPr>
    </w:p>
    <w:sectPr w:rsidR="008A67F7" w:rsidRPr="00F40E77" w:rsidSect="006B6DB5">
      <w:headerReference w:type="default" r:id="rId28"/>
      <w:headerReference w:type="first" r:id="rId29"/>
      <w:type w:val="continuous"/>
      <w:pgSz w:w="16838" w:h="11906" w:orient="landscape" w:code="9"/>
      <w:pgMar w:top="360" w:right="360" w:bottom="360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E02" w:rsidRDefault="003F1E02" w:rsidP="00180323">
      <w:pPr>
        <w:spacing w:after="0"/>
      </w:pPr>
      <w:r>
        <w:separator/>
      </w:r>
    </w:p>
  </w:endnote>
  <w:endnote w:type="continuationSeparator" w:id="1">
    <w:p w:rsidR="003F1E02" w:rsidRDefault="003F1E02" w:rsidP="0018032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icrosoft YaHei Light">
    <w:altName w:val="Microsoft YaHei"/>
    <w:charset w:val="86"/>
    <w:family w:val="swiss"/>
    <w:pitch w:val="variable"/>
    <w:sig w:usb0="00000000" w:usb1="28CF0010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E02" w:rsidRDefault="003F1E02" w:rsidP="00180323">
      <w:pPr>
        <w:spacing w:after="0"/>
      </w:pPr>
      <w:r>
        <w:separator/>
      </w:r>
    </w:p>
  </w:footnote>
  <w:footnote w:type="continuationSeparator" w:id="1">
    <w:p w:rsidR="003F1E02" w:rsidRDefault="003F1E02" w:rsidP="0018032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7B1" w:rsidRDefault="00C60C4B">
    <w:pPr>
      <w:pStyle w:val="a7"/>
    </w:pPr>
    <w:r>
      <w:rPr>
        <w:noProof/>
        <w:lang w:val="ru-RU" w:eastAsia="ru-RU"/>
      </w:rPr>
      <w:pict>
        <v:group id="Группа 37" o:spid="_x0000_s2056" alt="Two toddler aged girls cuddling cheek to cheek" style="position:absolute;margin-left:.75pt;margin-top:0;width:11in;height:482.1pt;z-index:251660288;mso-width-percent:1000;mso-position-horizontal-relative:page;mso-position-vertical-relative:page;mso-width-percent:1000" coordsize="100583,6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">
          <v:rect id="Автофигура 3" o:spid="_x0000_s2061" style="position:absolute;width:100583;height:61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<o:lock v:ext="edit" aspectratio="t" text="t"/>
          </v:rect>
          <v:shape id="Полилиния 5" o:spid="_x0000_s2060" style="position:absolute;left:17335;top:41052;width:16188;height:20172;visibility:visible;mso-wrap-style:square;v-text-anchor:top" coordsize="890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" path="m890,l,555r890,554l890,xe" fillcolor="#d8d8d8 [2732]" stroked="f">
            <v:path arrowok="t" o:connecttype="custom" o:connectlocs="1618801,0;0,1009476;1618801,2017134;1618801,0" o:connectangles="0,0,0,0"/>
          </v:shape>
          <v:shape id="Полилиния 6" o:spid="_x0000_s2059" style="position:absolute;width:67098;height:58022;visibility:visible;mso-wrap-style:square;v-text-anchor:top" coordsize="3689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" path="m3689,l,2,,3190,3689,916,3689,xe" fillcolor="#38bdbb [3204]" stroked="f">
            <v:path arrowok="t" o:connecttype="custom" o:connectlocs="6709837,0;0,3638;0,5802216;6709837,1666091;6709837,0" o:connectangles="0,0,0,0,0"/>
          </v:shape>
          <v:shape id="Полилиния 7" o:spid="_x0000_s2058" style="position:absolute;left:51149;width:15969;height:15587;visibility:visible;mso-wrap-style:square;v-text-anchor:top" coordsize="8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" path="m499,l878,r,857l,311,499,xe" fillcolor="#d8d8d8 [2732]" stroked="f">
            <v:path arrowok="t" o:connecttype="custom" o:connectlocs="907620,0;1596974,0;1596974,1558777;0,565671;907620,0" o:connectangles="0,0,0,0,0"/>
          </v:shape>
          <v:shape id="Полилиния 8" o:spid="_x0000_s2057" style="position:absolute;left:80010;width:20571;height:18679;visibility:visible;mso-wrap-style:square;v-text-anchor:top" coordsize="113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" path="m518,r613,l1131,1027,,323,518,xe" fillcolor="#38bdbb [3204]" stroked="f">
            <v:path arrowok="t" o:connecttype="custom" o:connectlocs="942178,0;2057150,0;2057150,1867986;0,587497;942178,0" o:connectangles="0,0,0,0,0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323" w:rsidRPr="004D5B70" w:rsidRDefault="00C60C4B" w:rsidP="004D5B70">
    <w:pPr>
      <w:pStyle w:val="a7"/>
    </w:pPr>
    <w:r>
      <w:rPr>
        <w:noProof/>
        <w:lang w:val="ru-RU" w:eastAsia="ru-RU"/>
      </w:rPr>
      <w:pict>
        <v:group id="Группа 15" o:spid="_x0000_s2049" alt="Overhead shot of a boy lying on green grass and laughing" style="position:absolute;margin-left:0;margin-top:-1pt;width:791.6pt;height:614.5pt;z-index:251659264;mso-width-percent:1000;mso-position-horizontal-relative:page;mso-position-vertical-relative:page;mso-width-percent:1000" coordsize="100536,78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">
          <v:rect id="Автофигура 3" o:spid="_x0000_s2055" style="position:absolute;width:100425;height:778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<o:lock v:ext="edit" aspectratio="t" text="t"/>
          </v:rect>
          <v:shape id="Полилиния 5" o:spid="_x0000_s2054" style="position:absolute;left:33432;top:31242;width:43307;height:46609;visibility:visible;mso-wrap-style:square;v-text-anchor:top" coordsize="2728,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" path="m,2936l2728,1469,,,,2936xe" fillcolor="#d8d8d8 [2732]" stroked="f">
            <v:path arrowok="t" o:connecttype="custom" o:connectlocs="0,4660900;4330700,2332038;0,0;0,4660900" o:connectangles="0,0,0,0"/>
          </v:shape>
          <v:shape id="Полилиния 6" o:spid="_x0000_s2053" style="position:absolute;left:17145;top:41338;width:16287;height:20304;visibility:visible;mso-wrap-style:square;v-text-anchor:top" coordsize="1026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" path="m1026,l,640r1026,639l1026,xe" fillcolor="#d8d8d8 [2732]" stroked="f">
            <v:path arrowok="t" o:connecttype="custom" o:connectlocs="1628775,0;0,1016000;1628775,2030413;1628775,0" o:connectangles="0,0,0,0"/>
          </v:shape>
          <v:shape id="Полилиния 7" o:spid="_x0000_s2052" style="position:absolute;top:190;width:67770;height:58372;visibility:visible;mso-wrap-style:square;v-text-anchor:top" coordsize="425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" path="m4254,l,2,,3677,4254,1056,4254,xe" fillcolor="#38bdbb [3204]" stroked="f">
            <v:path arrowok="t" o:connecttype="custom" o:connectlocs="6777035,0;0,3175;0,5837238;6777035,1676400;6777035,0" o:connectangles="0,0,0,0,0"/>
          </v:shape>
          <v:shape id="Полилиния 8" o:spid="_x0000_s2051" style="position:absolute;left:67722;top:48672;width:32814;height:29369;visibility:visible;mso-wrap-style:square;v-text-anchor:top" coordsize="2067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" path="m1157,1850r910,-564l,,,1850r1157,xe" fillcolor="#38bdbb [3204]" stroked="f">
            <v:path arrowok="t" o:connecttype="custom" o:connectlocs="1836738,2936875;3281363,2041525;0,0;0,2936875;1836738,2936875" o:connectangles="0,0,0,0,0"/>
          </v:shape>
          <v:shape id="Полилиния 9" o:spid="_x0000_s2050" style="position:absolute;left:79819;width:20717;height:18796;visibility:visible;mso-wrap-style:square;v-text-anchor:top" coordsize="130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" path="m598,r707,l1305,1184,,372,598,xe" fillcolor="#38bdbb [3204]" stroked="f">
            <v:path arrowok="t" o:connecttype="custom" o:connectlocs="949325,0;2071688,0;2071688,1879600;0,590550;949325,0" o:connectangles="0,0,0,0,0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934"/>
      </v:shape>
    </w:pict>
  </w:numPicBullet>
  <w:abstractNum w:abstractNumId="0">
    <w:nsid w:val="2B2266B8"/>
    <w:multiLevelType w:val="hybridMultilevel"/>
    <w:tmpl w:val="BFC21C22"/>
    <w:lvl w:ilvl="0" w:tplc="04190007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49A344C6"/>
    <w:multiLevelType w:val="hybridMultilevel"/>
    <w:tmpl w:val="BA20D2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369E2"/>
    <w:multiLevelType w:val="hybridMultilevel"/>
    <w:tmpl w:val="A0DEE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7804"/>
  <w:stylePaneSortMethod w:val="00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91910"/>
    <w:rsid w:val="00032C2D"/>
    <w:rsid w:val="00072373"/>
    <w:rsid w:val="000726E6"/>
    <w:rsid w:val="00073478"/>
    <w:rsid w:val="00091910"/>
    <w:rsid w:val="0009495B"/>
    <w:rsid w:val="0009799B"/>
    <w:rsid w:val="000A4C25"/>
    <w:rsid w:val="00130205"/>
    <w:rsid w:val="00171385"/>
    <w:rsid w:val="00180323"/>
    <w:rsid w:val="001969C1"/>
    <w:rsid w:val="001A3E78"/>
    <w:rsid w:val="001E6818"/>
    <w:rsid w:val="002109A6"/>
    <w:rsid w:val="00222259"/>
    <w:rsid w:val="002341A7"/>
    <w:rsid w:val="002457F5"/>
    <w:rsid w:val="00250CB0"/>
    <w:rsid w:val="00280BB9"/>
    <w:rsid w:val="002A2C31"/>
    <w:rsid w:val="002C09AF"/>
    <w:rsid w:val="00300B32"/>
    <w:rsid w:val="003109DD"/>
    <w:rsid w:val="00312218"/>
    <w:rsid w:val="003220D2"/>
    <w:rsid w:val="003238D8"/>
    <w:rsid w:val="003733FD"/>
    <w:rsid w:val="00394730"/>
    <w:rsid w:val="003A1E90"/>
    <w:rsid w:val="003B4E43"/>
    <w:rsid w:val="003C738F"/>
    <w:rsid w:val="003E5CA4"/>
    <w:rsid w:val="003F18A2"/>
    <w:rsid w:val="003F1E02"/>
    <w:rsid w:val="00402E5B"/>
    <w:rsid w:val="004129D0"/>
    <w:rsid w:val="004420DF"/>
    <w:rsid w:val="00454A37"/>
    <w:rsid w:val="00471F93"/>
    <w:rsid w:val="00473DD2"/>
    <w:rsid w:val="00473E6D"/>
    <w:rsid w:val="0048333F"/>
    <w:rsid w:val="004A41C3"/>
    <w:rsid w:val="004B636B"/>
    <w:rsid w:val="004B79BF"/>
    <w:rsid w:val="004C3AEC"/>
    <w:rsid w:val="004C4924"/>
    <w:rsid w:val="004D1732"/>
    <w:rsid w:val="004D2F0E"/>
    <w:rsid w:val="004D566C"/>
    <w:rsid w:val="004D5B70"/>
    <w:rsid w:val="004D6EFE"/>
    <w:rsid w:val="004F51EA"/>
    <w:rsid w:val="00512094"/>
    <w:rsid w:val="00523855"/>
    <w:rsid w:val="00543C1E"/>
    <w:rsid w:val="005525AB"/>
    <w:rsid w:val="005527E2"/>
    <w:rsid w:val="005537B1"/>
    <w:rsid w:val="0057590C"/>
    <w:rsid w:val="005B7230"/>
    <w:rsid w:val="005E02C7"/>
    <w:rsid w:val="005E2F51"/>
    <w:rsid w:val="0060241D"/>
    <w:rsid w:val="006056EC"/>
    <w:rsid w:val="006173AE"/>
    <w:rsid w:val="00634A1D"/>
    <w:rsid w:val="00640655"/>
    <w:rsid w:val="00644F02"/>
    <w:rsid w:val="00676AAE"/>
    <w:rsid w:val="00692479"/>
    <w:rsid w:val="0069633D"/>
    <w:rsid w:val="00696654"/>
    <w:rsid w:val="006A307A"/>
    <w:rsid w:val="006A5B3A"/>
    <w:rsid w:val="006B04B2"/>
    <w:rsid w:val="006B6DB5"/>
    <w:rsid w:val="006B765C"/>
    <w:rsid w:val="006F51BE"/>
    <w:rsid w:val="006F7896"/>
    <w:rsid w:val="007126A5"/>
    <w:rsid w:val="00717FC7"/>
    <w:rsid w:val="00720EA9"/>
    <w:rsid w:val="0072537C"/>
    <w:rsid w:val="00725750"/>
    <w:rsid w:val="00730D32"/>
    <w:rsid w:val="00775B81"/>
    <w:rsid w:val="007A79EB"/>
    <w:rsid w:val="007D2142"/>
    <w:rsid w:val="00805270"/>
    <w:rsid w:val="00820D16"/>
    <w:rsid w:val="008278D8"/>
    <w:rsid w:val="00833F9A"/>
    <w:rsid w:val="00834B2F"/>
    <w:rsid w:val="00845CBB"/>
    <w:rsid w:val="00870A69"/>
    <w:rsid w:val="00877EEA"/>
    <w:rsid w:val="00883AA5"/>
    <w:rsid w:val="00884888"/>
    <w:rsid w:val="008A0D8E"/>
    <w:rsid w:val="008A67F7"/>
    <w:rsid w:val="008B6A42"/>
    <w:rsid w:val="008C2FB8"/>
    <w:rsid w:val="008D1C0D"/>
    <w:rsid w:val="008E65A3"/>
    <w:rsid w:val="00926AF2"/>
    <w:rsid w:val="00964EEA"/>
    <w:rsid w:val="00980DF4"/>
    <w:rsid w:val="009848A9"/>
    <w:rsid w:val="00985C46"/>
    <w:rsid w:val="00987AFC"/>
    <w:rsid w:val="00987C8A"/>
    <w:rsid w:val="009E3401"/>
    <w:rsid w:val="009E3CB1"/>
    <w:rsid w:val="00A338B4"/>
    <w:rsid w:val="00A75D07"/>
    <w:rsid w:val="00AA47DE"/>
    <w:rsid w:val="00AC3F79"/>
    <w:rsid w:val="00AD217A"/>
    <w:rsid w:val="00AD2AF2"/>
    <w:rsid w:val="00AD4BA6"/>
    <w:rsid w:val="00AF075B"/>
    <w:rsid w:val="00B01AFC"/>
    <w:rsid w:val="00B17CBC"/>
    <w:rsid w:val="00B24050"/>
    <w:rsid w:val="00B251F8"/>
    <w:rsid w:val="00B3111F"/>
    <w:rsid w:val="00B32908"/>
    <w:rsid w:val="00B373ED"/>
    <w:rsid w:val="00B454F0"/>
    <w:rsid w:val="00B6623E"/>
    <w:rsid w:val="00B72189"/>
    <w:rsid w:val="00B953AD"/>
    <w:rsid w:val="00BA5BAB"/>
    <w:rsid w:val="00BC3FC8"/>
    <w:rsid w:val="00BC7AC8"/>
    <w:rsid w:val="00C03451"/>
    <w:rsid w:val="00C346C3"/>
    <w:rsid w:val="00C429FF"/>
    <w:rsid w:val="00C4533F"/>
    <w:rsid w:val="00C60C4B"/>
    <w:rsid w:val="00C673EE"/>
    <w:rsid w:val="00C76AAA"/>
    <w:rsid w:val="00C87039"/>
    <w:rsid w:val="00CA09D9"/>
    <w:rsid w:val="00CB1EA2"/>
    <w:rsid w:val="00CC1995"/>
    <w:rsid w:val="00CF02AC"/>
    <w:rsid w:val="00CF3B20"/>
    <w:rsid w:val="00D63DDC"/>
    <w:rsid w:val="00D65312"/>
    <w:rsid w:val="00D730D3"/>
    <w:rsid w:val="00D858CC"/>
    <w:rsid w:val="00DA18E8"/>
    <w:rsid w:val="00DB5D4F"/>
    <w:rsid w:val="00DB6920"/>
    <w:rsid w:val="00DE69A8"/>
    <w:rsid w:val="00E07FFC"/>
    <w:rsid w:val="00E43CDF"/>
    <w:rsid w:val="00E514DD"/>
    <w:rsid w:val="00E55CD2"/>
    <w:rsid w:val="00E6241E"/>
    <w:rsid w:val="00E82355"/>
    <w:rsid w:val="00E84247"/>
    <w:rsid w:val="00EB0F25"/>
    <w:rsid w:val="00ED272F"/>
    <w:rsid w:val="00ED4715"/>
    <w:rsid w:val="00EE543D"/>
    <w:rsid w:val="00EF3DF2"/>
    <w:rsid w:val="00EF59ED"/>
    <w:rsid w:val="00EF680C"/>
    <w:rsid w:val="00F40E77"/>
    <w:rsid w:val="00F4527F"/>
    <w:rsid w:val="00F6483F"/>
    <w:rsid w:val="00F8521F"/>
    <w:rsid w:val="00F97F21"/>
    <w:rsid w:val="00FE0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7DE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32908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2">
    <w:name w:val="heading 2"/>
    <w:basedOn w:val="a"/>
    <w:next w:val="a"/>
    <w:link w:val="20"/>
    <w:uiPriority w:val="9"/>
    <w:qFormat/>
    <w:rsid w:val="00AA47DE"/>
    <w:pPr>
      <w:keepNext/>
      <w:keepLines/>
      <w:outlineLvl w:val="1"/>
    </w:pPr>
    <w:rPr>
      <w:rFonts w:asciiTheme="majorHAnsi" w:eastAsiaTheme="majorEastAsia" w:hAnsiTheme="majorHAnsi" w:cstheme="majorBidi"/>
      <w:b/>
      <w:cap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B6DB5"/>
    <w:pPr>
      <w:spacing w:after="0"/>
      <w:contextualSpacing/>
    </w:pPr>
    <w:rPr>
      <w:rFonts w:asciiTheme="majorHAnsi" w:eastAsiaTheme="majorEastAsia" w:hAnsiTheme="majorHAnsi" w:cstheme="majorBidi"/>
      <w:caps/>
      <w:kern w:val="28"/>
      <w:sz w:val="40"/>
      <w:szCs w:val="56"/>
    </w:rPr>
  </w:style>
  <w:style w:type="character" w:customStyle="1" w:styleId="a4">
    <w:name w:val="Название Знак"/>
    <w:basedOn w:val="a0"/>
    <w:link w:val="a3"/>
    <w:uiPriority w:val="10"/>
    <w:rsid w:val="006B6DB5"/>
    <w:rPr>
      <w:rFonts w:asciiTheme="majorHAnsi" w:eastAsiaTheme="majorEastAsia" w:hAnsiTheme="majorHAnsi" w:cstheme="majorBidi"/>
      <w:caps/>
      <w:kern w:val="28"/>
      <w:sz w:val="40"/>
      <w:szCs w:val="56"/>
      <w:lang w:val="en-US"/>
    </w:rPr>
  </w:style>
  <w:style w:type="paragraph" w:styleId="a5">
    <w:name w:val="Subtitle"/>
    <w:basedOn w:val="a"/>
    <w:next w:val="a"/>
    <w:link w:val="a6"/>
    <w:uiPriority w:val="11"/>
    <w:qFormat/>
    <w:rsid w:val="006B6DB5"/>
    <w:pPr>
      <w:numPr>
        <w:ilvl w:val="1"/>
      </w:numPr>
      <w:spacing w:after="160"/>
    </w:pPr>
    <w:rPr>
      <w:rFonts w:eastAsiaTheme="minorEastAsia" w:cstheme="minorBidi"/>
      <w:caps/>
      <w:sz w:val="30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6B6DB5"/>
    <w:rPr>
      <w:rFonts w:eastAsiaTheme="minorEastAsia" w:cstheme="minorBidi"/>
      <w:caps/>
      <w:sz w:val="30"/>
      <w:szCs w:val="22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32908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A47DE"/>
    <w:rPr>
      <w:rFonts w:asciiTheme="majorHAnsi" w:eastAsiaTheme="majorEastAsia" w:hAnsiTheme="majorHAnsi" w:cstheme="majorBidi"/>
      <w:b/>
      <w:caps/>
      <w:szCs w:val="26"/>
      <w:lang w:val="en-US"/>
    </w:rPr>
  </w:style>
  <w:style w:type="paragraph" w:styleId="21">
    <w:name w:val="Quote"/>
    <w:basedOn w:val="a"/>
    <w:next w:val="a"/>
    <w:link w:val="22"/>
    <w:uiPriority w:val="12"/>
    <w:qFormat/>
    <w:rsid w:val="00B32908"/>
    <w:pPr>
      <w:spacing w:before="800" w:after="800"/>
      <w:jc w:val="right"/>
    </w:pPr>
    <w:rPr>
      <w:iCs/>
      <w:caps/>
      <w:color w:val="38BDBB" w:themeColor="accent1"/>
      <w:sz w:val="40"/>
    </w:rPr>
  </w:style>
  <w:style w:type="character" w:customStyle="1" w:styleId="22">
    <w:name w:val="Цитата 2 Знак"/>
    <w:basedOn w:val="a0"/>
    <w:link w:val="21"/>
    <w:uiPriority w:val="12"/>
    <w:rsid w:val="003C738F"/>
    <w:rPr>
      <w:iCs/>
      <w:caps/>
      <w:color w:val="38BDBB" w:themeColor="accent1"/>
      <w:sz w:val="40"/>
      <w:lang w:val="en-US"/>
    </w:rPr>
  </w:style>
  <w:style w:type="paragraph" w:styleId="a7">
    <w:name w:val="header"/>
    <w:basedOn w:val="a"/>
    <w:link w:val="a8"/>
    <w:uiPriority w:val="99"/>
    <w:semiHidden/>
    <w:rsid w:val="00F4527F"/>
    <w:pPr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4888"/>
  </w:style>
  <w:style w:type="paragraph" w:styleId="a9">
    <w:name w:val="footer"/>
    <w:basedOn w:val="a"/>
    <w:link w:val="aa"/>
    <w:uiPriority w:val="99"/>
    <w:semiHidden/>
    <w:rsid w:val="00F4527F"/>
    <w:pPr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4888"/>
  </w:style>
  <w:style w:type="table" w:styleId="ab">
    <w:name w:val="Table Grid"/>
    <w:basedOn w:val="a1"/>
    <w:uiPriority w:val="39"/>
    <w:rsid w:val="008848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4D2F0E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DE69A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customStyle="1" w:styleId="11">
    <w:name w:val="Таблица простая 11"/>
    <w:basedOn w:val="a1"/>
    <w:uiPriority w:val="41"/>
    <w:rsid w:val="001E68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">
    <w:name w:val="Отступ"/>
    <w:basedOn w:val="a"/>
    <w:link w:val="af0"/>
    <w:uiPriority w:val="13"/>
    <w:qFormat/>
    <w:rsid w:val="0009495B"/>
    <w:pPr>
      <w:spacing w:before="200"/>
      <w:ind w:left="964"/>
    </w:pPr>
    <w:rPr>
      <w:color w:val="FFFFFF" w:themeColor="background1"/>
    </w:rPr>
  </w:style>
  <w:style w:type="character" w:customStyle="1" w:styleId="af0">
    <w:name w:val="Отступ (знак)"/>
    <w:basedOn w:val="a0"/>
    <w:link w:val="af"/>
    <w:uiPriority w:val="13"/>
    <w:rsid w:val="003C738F"/>
    <w:rPr>
      <w:color w:val="FFFFFF" w:themeColor="background1"/>
      <w:lang w:val="en-US"/>
    </w:rPr>
  </w:style>
  <w:style w:type="paragraph" w:styleId="af1">
    <w:name w:val="Normal (Web)"/>
    <w:basedOn w:val="a"/>
    <w:uiPriority w:val="99"/>
    <w:unhideWhenUsed/>
    <w:rsid w:val="006173A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6173AE"/>
    <w:rPr>
      <w:b/>
      <w:bCs/>
    </w:rPr>
  </w:style>
  <w:style w:type="character" w:styleId="af3">
    <w:name w:val="Emphasis"/>
    <w:basedOn w:val="a0"/>
    <w:uiPriority w:val="20"/>
    <w:qFormat/>
    <w:rsid w:val="006173AE"/>
    <w:rPr>
      <w:i/>
      <w:iCs/>
    </w:rPr>
  </w:style>
  <w:style w:type="paragraph" w:styleId="af4">
    <w:name w:val="List Paragraph"/>
    <w:basedOn w:val="a"/>
    <w:uiPriority w:val="34"/>
    <w:rsid w:val="00C429FF"/>
    <w:pPr>
      <w:ind w:left="720"/>
      <w:contextualSpacing/>
    </w:pPr>
  </w:style>
  <w:style w:type="character" w:styleId="af5">
    <w:name w:val="Hyperlink"/>
    <w:basedOn w:val="a0"/>
    <w:uiPriority w:val="99"/>
    <w:semiHidden/>
    <w:unhideWhenUsed/>
    <w:rsid w:val="008E65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7DE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32908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2">
    <w:name w:val="heading 2"/>
    <w:basedOn w:val="a"/>
    <w:next w:val="a"/>
    <w:link w:val="20"/>
    <w:uiPriority w:val="9"/>
    <w:qFormat/>
    <w:rsid w:val="00AA47DE"/>
    <w:pPr>
      <w:keepNext/>
      <w:keepLines/>
      <w:outlineLvl w:val="1"/>
    </w:pPr>
    <w:rPr>
      <w:rFonts w:asciiTheme="majorHAnsi" w:eastAsiaTheme="majorEastAsia" w:hAnsiTheme="majorHAnsi" w:cstheme="majorBidi"/>
      <w:b/>
      <w:cap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B6DB5"/>
    <w:pPr>
      <w:spacing w:after="0"/>
      <w:contextualSpacing/>
    </w:pPr>
    <w:rPr>
      <w:rFonts w:asciiTheme="majorHAnsi" w:eastAsiaTheme="majorEastAsia" w:hAnsiTheme="majorHAnsi" w:cstheme="majorBidi"/>
      <w:caps/>
      <w:kern w:val="28"/>
      <w:sz w:val="40"/>
      <w:szCs w:val="56"/>
    </w:rPr>
  </w:style>
  <w:style w:type="character" w:customStyle="1" w:styleId="a4">
    <w:name w:val="Название Знак"/>
    <w:basedOn w:val="a0"/>
    <w:link w:val="a3"/>
    <w:uiPriority w:val="10"/>
    <w:rsid w:val="006B6DB5"/>
    <w:rPr>
      <w:rFonts w:asciiTheme="majorHAnsi" w:eastAsiaTheme="majorEastAsia" w:hAnsiTheme="majorHAnsi" w:cstheme="majorBidi"/>
      <w:caps/>
      <w:kern w:val="28"/>
      <w:sz w:val="40"/>
      <w:szCs w:val="56"/>
      <w:lang w:val="en-US"/>
    </w:rPr>
  </w:style>
  <w:style w:type="paragraph" w:styleId="a5">
    <w:name w:val="Subtitle"/>
    <w:basedOn w:val="a"/>
    <w:next w:val="a"/>
    <w:link w:val="a6"/>
    <w:uiPriority w:val="11"/>
    <w:qFormat/>
    <w:rsid w:val="006B6DB5"/>
    <w:pPr>
      <w:numPr>
        <w:ilvl w:val="1"/>
      </w:numPr>
      <w:spacing w:after="160"/>
    </w:pPr>
    <w:rPr>
      <w:rFonts w:eastAsiaTheme="minorEastAsia" w:cstheme="minorBidi"/>
      <w:caps/>
      <w:sz w:val="30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6B6DB5"/>
    <w:rPr>
      <w:rFonts w:eastAsiaTheme="minorEastAsia" w:cstheme="minorBidi"/>
      <w:caps/>
      <w:sz w:val="30"/>
      <w:szCs w:val="22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32908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A47DE"/>
    <w:rPr>
      <w:rFonts w:asciiTheme="majorHAnsi" w:eastAsiaTheme="majorEastAsia" w:hAnsiTheme="majorHAnsi" w:cstheme="majorBidi"/>
      <w:b/>
      <w:caps/>
      <w:szCs w:val="26"/>
      <w:lang w:val="en-US"/>
    </w:rPr>
  </w:style>
  <w:style w:type="paragraph" w:styleId="21">
    <w:name w:val="Quote"/>
    <w:basedOn w:val="a"/>
    <w:next w:val="a"/>
    <w:link w:val="22"/>
    <w:uiPriority w:val="12"/>
    <w:qFormat/>
    <w:rsid w:val="00B32908"/>
    <w:pPr>
      <w:spacing w:before="800" w:after="800"/>
      <w:jc w:val="right"/>
    </w:pPr>
    <w:rPr>
      <w:iCs/>
      <w:caps/>
      <w:color w:val="38BDBB" w:themeColor="accent1"/>
      <w:sz w:val="40"/>
    </w:rPr>
  </w:style>
  <w:style w:type="character" w:customStyle="1" w:styleId="22">
    <w:name w:val="Цитата 2 Знак"/>
    <w:basedOn w:val="a0"/>
    <w:link w:val="21"/>
    <w:uiPriority w:val="12"/>
    <w:rsid w:val="003C738F"/>
    <w:rPr>
      <w:iCs/>
      <w:caps/>
      <w:color w:val="38BDBB" w:themeColor="accent1"/>
      <w:sz w:val="40"/>
      <w:lang w:val="en-US"/>
    </w:rPr>
  </w:style>
  <w:style w:type="paragraph" w:styleId="a7">
    <w:name w:val="header"/>
    <w:basedOn w:val="a"/>
    <w:link w:val="a8"/>
    <w:uiPriority w:val="99"/>
    <w:semiHidden/>
    <w:rsid w:val="00F4527F"/>
    <w:pPr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4888"/>
  </w:style>
  <w:style w:type="paragraph" w:styleId="a9">
    <w:name w:val="footer"/>
    <w:basedOn w:val="a"/>
    <w:link w:val="aa"/>
    <w:uiPriority w:val="99"/>
    <w:semiHidden/>
    <w:rsid w:val="00F4527F"/>
    <w:pPr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4888"/>
  </w:style>
  <w:style w:type="table" w:styleId="ab">
    <w:name w:val="Table Grid"/>
    <w:basedOn w:val="a1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4D2F0E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DE69A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customStyle="1" w:styleId="11">
    <w:name w:val="Таблица простая 11"/>
    <w:basedOn w:val="a1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">
    <w:name w:val="Отступ"/>
    <w:basedOn w:val="a"/>
    <w:link w:val="af0"/>
    <w:uiPriority w:val="13"/>
    <w:qFormat/>
    <w:rsid w:val="0009495B"/>
    <w:pPr>
      <w:spacing w:before="200"/>
      <w:ind w:left="964"/>
    </w:pPr>
    <w:rPr>
      <w:color w:val="FFFFFF" w:themeColor="background1"/>
    </w:rPr>
  </w:style>
  <w:style w:type="character" w:customStyle="1" w:styleId="af0">
    <w:name w:val="Отступ (знак)"/>
    <w:basedOn w:val="a0"/>
    <w:link w:val="af"/>
    <w:uiPriority w:val="13"/>
    <w:rsid w:val="003C738F"/>
    <w:rPr>
      <w:color w:val="FFFFFF" w:themeColor="background1"/>
      <w:lang w:val="en-US"/>
    </w:rPr>
  </w:style>
  <w:style w:type="paragraph" w:styleId="af1">
    <w:name w:val="Normal (Web)"/>
    <w:basedOn w:val="a"/>
    <w:uiPriority w:val="99"/>
    <w:unhideWhenUsed/>
    <w:rsid w:val="006173A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6173AE"/>
    <w:rPr>
      <w:b/>
      <w:bCs/>
    </w:rPr>
  </w:style>
  <w:style w:type="character" w:styleId="af3">
    <w:name w:val="Emphasis"/>
    <w:basedOn w:val="a0"/>
    <w:uiPriority w:val="20"/>
    <w:qFormat/>
    <w:rsid w:val="006173AE"/>
    <w:rPr>
      <w:i/>
      <w:iCs/>
    </w:rPr>
  </w:style>
  <w:style w:type="paragraph" w:styleId="af4">
    <w:name w:val="List Paragraph"/>
    <w:basedOn w:val="a"/>
    <w:uiPriority w:val="34"/>
    <w:rsid w:val="00C429FF"/>
    <w:pPr>
      <w:ind w:left="720"/>
      <w:contextualSpacing/>
    </w:pPr>
  </w:style>
  <w:style w:type="character" w:styleId="af5">
    <w:name w:val="Hyperlink"/>
    <w:basedOn w:val="a0"/>
    <w:uiPriority w:val="99"/>
    <w:semiHidden/>
    <w:unhideWhenUsed/>
    <w:rsid w:val="008E65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1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001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7.png"/><Relationship Id="rId26" Type="http://schemas.microsoft.com/office/2007/relationships/hdphoto" Target="media/hdphoto4.wdp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32" Type="http://schemas.microsoft.com/office/2007/relationships/stylesWithEffects" Target="stylesWithEffects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mail.yandex.ru/?uid=251295782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.konoplev\AppData\Roaming\Microsoft\&#1064;&#1072;&#1073;&#1083;&#1086;&#1085;&#1099;\&#1041;&#1091;&#1082;&#1083;&#1077;&#1090;%20&#1076;&#1083;&#1103;%20&#1085;&#1077;&#1082;&#1086;&#1084;&#1084;&#1077;&#1088;&#1095;&#1077;&#1089;&#1082;&#1080;&#1093;%20&#1086;&#1088;&#1075;&#1072;&#1085;&#1080;&#1079;&#1072;&#1094;&#1080;&#1081;.dotx" TargetMode="External"/></Relationships>
</file>

<file path=word/theme/theme1.xml><?xml version="1.0" encoding="utf-8"?>
<a:theme xmlns:a="http://schemas.openxmlformats.org/drawingml/2006/main" name="Office Theme">
  <a:themeElements>
    <a:clrScheme name="Charity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38BDBB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38BABA"/>
      </a:hlink>
      <a:folHlink>
        <a:srgbClr val="FF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15373A-8A53-4A05-862B-FC69B929B4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0C1B1A-2CB1-4797-9242-E8D35B07C7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E108031-7281-4D23-BB2B-7EE466C41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для некоммерческих организаций</Template>
  <TotalTime>77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Коноплёв Станислав Владимирович</dc:creator>
  <cp:keywords/>
  <dc:description/>
  <cp:lastModifiedBy>user</cp:lastModifiedBy>
  <cp:revision>6</cp:revision>
  <cp:lastPrinted>2019-04-11T12:17:00Z</cp:lastPrinted>
  <dcterms:created xsi:type="dcterms:W3CDTF">2019-04-11T12:19:00Z</dcterms:created>
  <dcterms:modified xsi:type="dcterms:W3CDTF">2019-04-12T05:54:00Z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